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14854" w14:textId="3F503D2D" w:rsidR="008F3E42" w:rsidRPr="00781EEC" w:rsidRDefault="00781EEC" w:rsidP="00A9581A">
      <w:pPr>
        <w:jc w:val="center"/>
        <w:rPr>
          <w:rFonts w:ascii="Times New Roman" w:hAnsi="Times New Roman" w:cs="Times New Roman"/>
          <w:b/>
          <w:bCs/>
          <w:sz w:val="24"/>
          <w:szCs w:val="24"/>
        </w:rPr>
      </w:pPr>
      <w:r>
        <w:rPr>
          <w:rFonts w:ascii="Times New Roman" w:hAnsi="Times New Roman" w:cs="Times New Roman"/>
          <w:b/>
          <w:bCs/>
          <w:sz w:val="24"/>
          <w:szCs w:val="24"/>
        </w:rPr>
        <w:t xml:space="preserve">WYTYCZNE  DLA </w:t>
      </w:r>
      <w:r w:rsidR="007A34AE" w:rsidRPr="00781EEC">
        <w:rPr>
          <w:rFonts w:ascii="Times New Roman" w:hAnsi="Times New Roman" w:cs="Times New Roman"/>
          <w:b/>
          <w:bCs/>
          <w:sz w:val="24"/>
          <w:szCs w:val="24"/>
        </w:rPr>
        <w:t>P</w:t>
      </w:r>
      <w:r>
        <w:rPr>
          <w:rFonts w:ascii="Times New Roman" w:hAnsi="Times New Roman" w:cs="Times New Roman"/>
          <w:b/>
          <w:bCs/>
          <w:sz w:val="24"/>
          <w:szCs w:val="24"/>
        </w:rPr>
        <w:t>OŻYCZKOBIORCÓW W</w:t>
      </w:r>
      <w:r w:rsidR="006272D1" w:rsidRPr="00781EEC">
        <w:rPr>
          <w:rFonts w:ascii="Times New Roman" w:hAnsi="Times New Roman" w:cs="Times New Roman"/>
          <w:b/>
          <w:bCs/>
          <w:sz w:val="24"/>
          <w:szCs w:val="24"/>
        </w:rPr>
        <w:t xml:space="preserve"> </w:t>
      </w:r>
      <w:r>
        <w:rPr>
          <w:rFonts w:ascii="Times New Roman" w:hAnsi="Times New Roman" w:cs="Times New Roman"/>
          <w:b/>
          <w:bCs/>
          <w:sz w:val="24"/>
          <w:szCs w:val="24"/>
        </w:rPr>
        <w:t xml:space="preserve">ZAKRESIE REALIZACJI DZIAŁAŃ </w:t>
      </w:r>
      <w:r w:rsidR="006272D1" w:rsidRPr="00781EEC">
        <w:rPr>
          <w:rFonts w:ascii="Times New Roman" w:hAnsi="Times New Roman" w:cs="Times New Roman"/>
          <w:b/>
          <w:bCs/>
          <w:sz w:val="24"/>
          <w:szCs w:val="24"/>
        </w:rPr>
        <w:t xml:space="preserve"> </w:t>
      </w:r>
      <w:r w:rsidR="004E641C">
        <w:rPr>
          <w:rFonts w:ascii="Times New Roman" w:hAnsi="Times New Roman" w:cs="Times New Roman"/>
          <w:b/>
          <w:bCs/>
          <w:sz w:val="24"/>
          <w:szCs w:val="24"/>
        </w:rPr>
        <w:t>INFORMACYJNO – PROMOCYJNYCH ORAZ ZASADY KOMUNIKACJI I WIDOCZNOŚCI</w:t>
      </w:r>
    </w:p>
    <w:p w14:paraId="64292245" w14:textId="77777777" w:rsidR="00532EA9" w:rsidRPr="00781EEC" w:rsidRDefault="00532EA9" w:rsidP="00A9581A">
      <w:pPr>
        <w:jc w:val="both"/>
        <w:rPr>
          <w:rFonts w:ascii="Times New Roman" w:hAnsi="Times New Roman" w:cs="Times New Roman"/>
          <w:b/>
          <w:bCs/>
          <w:sz w:val="24"/>
          <w:szCs w:val="24"/>
        </w:rPr>
      </w:pPr>
    </w:p>
    <w:p w14:paraId="0BBF00D3" w14:textId="2D2456CE" w:rsidR="000C68D3" w:rsidRPr="00781EEC" w:rsidRDefault="000C68D3"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Pożyczkobiorca zobowiązany jest realizować obowiązki z zakresu komunikacji i widoczności w ramach dystrybucji Funduszy Europejskich na lata 2021-2027 zgodnie z:</w:t>
      </w:r>
    </w:p>
    <w:p w14:paraId="398F59B2" w14:textId="0E114795"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Rozporządzeniem Ogólnym;</w:t>
      </w:r>
    </w:p>
    <w:p w14:paraId="4B70E099" w14:textId="778C8D1A"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Wytycznymi dotyczącymi informacji i promocji Funduszy Europejskich na lata 2021-2027;</w:t>
      </w:r>
    </w:p>
    <w:p w14:paraId="44652CBE" w14:textId="01CB6393"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Strategią Komunikacji Funduszy Europejskich 2021-2027;</w:t>
      </w:r>
    </w:p>
    <w:p w14:paraId="787242B9" w14:textId="5EEAA016"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Księgą Tożsamości Wizualnej marki Fundusze Europejskie 2021-2027;</w:t>
      </w:r>
    </w:p>
    <w:p w14:paraId="52769AE8" w14:textId="3A15337C"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Kartami Wizualizacji Programów;</w:t>
      </w:r>
    </w:p>
    <w:p w14:paraId="444642C0" w14:textId="579894DA" w:rsidR="000C68D3" w:rsidRPr="00781EEC" w:rsidRDefault="000C68D3" w:rsidP="00A9581A">
      <w:pPr>
        <w:pStyle w:val="Akapitzlist"/>
        <w:numPr>
          <w:ilvl w:val="0"/>
          <w:numId w:val="2"/>
        </w:numPr>
        <w:jc w:val="both"/>
        <w:rPr>
          <w:rFonts w:ascii="Times New Roman" w:hAnsi="Times New Roman" w:cs="Times New Roman"/>
          <w:sz w:val="24"/>
          <w:szCs w:val="24"/>
        </w:rPr>
      </w:pPr>
      <w:r w:rsidRPr="00781EEC">
        <w:rPr>
          <w:rFonts w:ascii="Times New Roman" w:hAnsi="Times New Roman" w:cs="Times New Roman"/>
          <w:sz w:val="24"/>
          <w:szCs w:val="24"/>
        </w:rPr>
        <w:t>Podręcznikiem wnioskodawcy i beneficjenta Funduszy Europejskich na lata 2021-2027 w zakresie informacji i promocji – w zakresie odpowiednim dla charakteru Instrumentów Finansowych.</w:t>
      </w:r>
    </w:p>
    <w:p w14:paraId="4624F9F3" w14:textId="77777777" w:rsidR="00A9581A" w:rsidRPr="00781EEC" w:rsidRDefault="00A9581A" w:rsidP="00A9581A">
      <w:pPr>
        <w:pStyle w:val="Akapitzlist"/>
        <w:jc w:val="both"/>
        <w:rPr>
          <w:rFonts w:ascii="Times New Roman" w:hAnsi="Times New Roman" w:cs="Times New Roman"/>
          <w:sz w:val="24"/>
          <w:szCs w:val="24"/>
        </w:rPr>
      </w:pPr>
    </w:p>
    <w:p w14:paraId="0D521F53" w14:textId="76C88B37" w:rsidR="005257DA" w:rsidRPr="00781EEC" w:rsidRDefault="005257DA"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 xml:space="preserve">Pożyczkobiorcy są </w:t>
      </w:r>
      <w:r w:rsidRPr="00781EEC">
        <w:rPr>
          <w:rFonts w:ascii="Times New Roman" w:hAnsi="Times New Roman" w:cs="Times New Roman"/>
          <w:b/>
          <w:bCs/>
          <w:sz w:val="24"/>
          <w:szCs w:val="24"/>
        </w:rPr>
        <w:t>zobowiązani</w:t>
      </w:r>
      <w:r w:rsidRPr="00781EEC">
        <w:rPr>
          <w:rFonts w:ascii="Times New Roman" w:hAnsi="Times New Roman" w:cs="Times New Roman"/>
          <w:sz w:val="24"/>
          <w:szCs w:val="24"/>
        </w:rPr>
        <w:t xml:space="preserve"> do:</w:t>
      </w:r>
    </w:p>
    <w:p w14:paraId="55C9A896" w14:textId="7AF76FBD" w:rsidR="00B4794A" w:rsidRPr="00781EEC" w:rsidRDefault="005257DA" w:rsidP="00A9581A">
      <w:pPr>
        <w:pStyle w:val="Akapitzlist"/>
        <w:numPr>
          <w:ilvl w:val="0"/>
          <w:numId w:val="4"/>
        </w:numPr>
        <w:jc w:val="both"/>
        <w:rPr>
          <w:rFonts w:ascii="Times New Roman" w:hAnsi="Times New Roman" w:cs="Times New Roman"/>
          <w:sz w:val="24"/>
          <w:szCs w:val="24"/>
        </w:rPr>
      </w:pPr>
      <w:r w:rsidRPr="00781EEC">
        <w:rPr>
          <w:rFonts w:ascii="Times New Roman" w:hAnsi="Times New Roman" w:cs="Times New Roman"/>
          <w:sz w:val="24"/>
          <w:szCs w:val="24"/>
        </w:rPr>
        <w:t>w przypadku Inwestycji Końcowej, której łączny koszt przekracza 500.000,00 EUR i jednocześnie obejmuje ona inwestycje rzeczowe lub instalację zakupionego w ramach realizacji Inwestycji Końcowej sprzętu – informowania społeczeństwa o każdym przypadku otrzymania wsparcia na realizację takiej inwestycji poprzez umieszczanie, niezwłocznie po rozpoczęciu fizycznej realizacji inwestycji lub po zainstalowaniu sprzętu, trwałej tablicy informacyjnej lub tablicy pamiątkowej, które przedstawiają symbol Unii Europejskiej wraz z informacjami o Projekcie, w sposób wyraźnie widoczny dla ogółu;</w:t>
      </w:r>
    </w:p>
    <w:p w14:paraId="7CB564B5" w14:textId="77777777" w:rsidR="00B4794A" w:rsidRPr="00781EEC" w:rsidRDefault="00B4794A" w:rsidP="00A9581A">
      <w:pPr>
        <w:pStyle w:val="Akapitzlist"/>
        <w:jc w:val="both"/>
        <w:rPr>
          <w:rFonts w:ascii="Times New Roman" w:hAnsi="Times New Roman" w:cs="Times New Roman"/>
          <w:sz w:val="24"/>
          <w:szCs w:val="24"/>
        </w:rPr>
      </w:pPr>
    </w:p>
    <w:p w14:paraId="234E5B36" w14:textId="4BB915F9" w:rsidR="00B4794A" w:rsidRPr="00781EEC" w:rsidRDefault="00B4794A" w:rsidP="00A9581A">
      <w:pPr>
        <w:pStyle w:val="Akapitzlist"/>
        <w:jc w:val="both"/>
        <w:rPr>
          <w:rFonts w:ascii="Times New Roman" w:hAnsi="Times New Roman" w:cs="Times New Roman"/>
          <w:sz w:val="24"/>
          <w:szCs w:val="24"/>
        </w:rPr>
      </w:pPr>
      <w:r w:rsidRPr="00781EEC">
        <w:rPr>
          <w:rFonts w:ascii="Times New Roman" w:hAnsi="Times New Roman" w:cs="Times New Roman"/>
          <w:sz w:val="24"/>
          <w:szCs w:val="24"/>
        </w:rPr>
        <w:t>Projekt graficzny tablicy dostępny jest pod linkiem:</w:t>
      </w:r>
    </w:p>
    <w:p w14:paraId="34907B10" w14:textId="0278BB86" w:rsidR="00B4794A" w:rsidRPr="00781EEC" w:rsidRDefault="00F60BB1" w:rsidP="00A9581A">
      <w:pPr>
        <w:pStyle w:val="Akapitzlist"/>
        <w:jc w:val="both"/>
        <w:rPr>
          <w:rFonts w:ascii="Times New Roman" w:hAnsi="Times New Roman" w:cs="Times New Roman"/>
          <w:sz w:val="24"/>
          <w:szCs w:val="24"/>
        </w:rPr>
      </w:pPr>
      <w:hyperlink r:id="rId7" w:history="1">
        <w:r w:rsidR="00B4794A" w:rsidRPr="00781EEC">
          <w:rPr>
            <w:rStyle w:val="Hipercze"/>
            <w:rFonts w:ascii="Times New Roman" w:hAnsi="Times New Roman" w:cs="Times New Roman"/>
            <w:sz w:val="24"/>
            <w:szCs w:val="24"/>
          </w:rPr>
          <w:t>https://www.funduszeeuropejskie.gov.pl/strony/o-funduszach/fundusze-2021-2027/prawo-i-dokumenty/zasady-komunikacji-fe/</w:t>
        </w:r>
      </w:hyperlink>
    </w:p>
    <w:p w14:paraId="252CE685" w14:textId="77777777" w:rsidR="00B4794A" w:rsidRPr="00781EEC" w:rsidRDefault="00B4794A" w:rsidP="00A9581A">
      <w:pPr>
        <w:pStyle w:val="Akapitzlist"/>
        <w:jc w:val="both"/>
        <w:rPr>
          <w:rFonts w:ascii="Times New Roman" w:hAnsi="Times New Roman" w:cs="Times New Roman"/>
          <w:sz w:val="24"/>
          <w:szCs w:val="24"/>
        </w:rPr>
      </w:pPr>
    </w:p>
    <w:p w14:paraId="1DD3E9D0" w14:textId="0F9FB2EE" w:rsidR="00B4794A" w:rsidRPr="00781EEC" w:rsidRDefault="00BE5BF5" w:rsidP="00A9581A">
      <w:pPr>
        <w:pStyle w:val="Akapitzlist"/>
        <w:ind w:left="0"/>
        <w:jc w:val="both"/>
        <w:rPr>
          <w:rFonts w:ascii="Times New Roman" w:hAnsi="Times New Roman" w:cs="Times New Roman"/>
          <w:sz w:val="24"/>
          <w:szCs w:val="24"/>
        </w:rPr>
      </w:pPr>
      <w:r w:rsidRPr="00781EEC">
        <w:rPr>
          <w:rFonts w:ascii="Times New Roman" w:hAnsi="Times New Roman" w:cs="Times New Roman"/>
          <w:noProof/>
          <w:sz w:val="24"/>
          <w:szCs w:val="24"/>
          <w:lang w:eastAsia="pl-PL"/>
        </w:rPr>
        <w:lastRenderedPageBreak/>
        <w:drawing>
          <wp:inline distT="0" distB="0" distL="0" distR="0" wp14:anchorId="7CA01100" wp14:editId="57A6D92B">
            <wp:extent cx="5760720" cy="2649855"/>
            <wp:effectExtent l="19050" t="19050" r="11430" b="17145"/>
            <wp:docPr id="1479616398"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16398" name="Obraz 1" descr="Obraz zawierający tekst, zrzut ekranu, Czcionka, logo&#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5760720" cy="2649855"/>
                    </a:xfrm>
                    <a:prstGeom prst="rect">
                      <a:avLst/>
                    </a:prstGeom>
                    <a:ln>
                      <a:solidFill>
                        <a:schemeClr val="tx1"/>
                      </a:solidFill>
                    </a:ln>
                  </pic:spPr>
                </pic:pic>
              </a:graphicData>
            </a:graphic>
          </wp:inline>
        </w:drawing>
      </w:r>
    </w:p>
    <w:p w14:paraId="0AF712D7" w14:textId="77777777" w:rsidR="005773D9" w:rsidRPr="00781EEC" w:rsidRDefault="005773D9" w:rsidP="00A9581A">
      <w:pPr>
        <w:pStyle w:val="Akapitzlist"/>
        <w:ind w:left="0"/>
        <w:jc w:val="both"/>
        <w:rPr>
          <w:rFonts w:ascii="Times New Roman" w:hAnsi="Times New Roman" w:cs="Times New Roman"/>
          <w:sz w:val="24"/>
          <w:szCs w:val="24"/>
        </w:rPr>
      </w:pPr>
    </w:p>
    <w:p w14:paraId="3EED5FA6" w14:textId="77777777" w:rsidR="005773D9" w:rsidRPr="00781EEC" w:rsidRDefault="005773D9" w:rsidP="00A9581A">
      <w:pPr>
        <w:pStyle w:val="Akapitzlist"/>
        <w:jc w:val="both"/>
        <w:rPr>
          <w:rFonts w:ascii="Times New Roman" w:hAnsi="Times New Roman" w:cs="Times New Roman"/>
          <w:sz w:val="24"/>
          <w:szCs w:val="24"/>
        </w:rPr>
      </w:pPr>
      <w:r w:rsidRPr="00781EEC">
        <w:rPr>
          <w:rFonts w:ascii="Times New Roman" w:hAnsi="Times New Roman" w:cs="Times New Roman"/>
          <w:sz w:val="24"/>
          <w:szCs w:val="24"/>
        </w:rPr>
        <w:t>Wzór tablic informacyjnych jest obowiązkowy, tzn. nie można go modyfikować, dodawać/usuwać znaków. Należy jedynie uzupełnić treść we wskazanych polach.</w:t>
      </w:r>
    </w:p>
    <w:p w14:paraId="18AEBA84" w14:textId="337B3461" w:rsidR="005773D9" w:rsidRPr="00781EEC" w:rsidRDefault="005773D9"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Możliwe są jedynie odstępstwa związane np. z umieszczeniem tablic na zabytkach, w miejscach kultu lub pamięci, gdzie (za zgodą instytucji przyznającej dofinansowanie) można stosować tablice monochromatyczne, np. z przezroczystej pleksi, szkła lub z brązu.</w:t>
      </w:r>
    </w:p>
    <w:p w14:paraId="096EDC84" w14:textId="77777777" w:rsidR="00DD212E" w:rsidRPr="00781EEC" w:rsidRDefault="00DD212E" w:rsidP="00A9581A">
      <w:pPr>
        <w:pStyle w:val="Akapitzlist"/>
        <w:ind w:left="709"/>
        <w:jc w:val="both"/>
        <w:rPr>
          <w:rFonts w:ascii="Times New Roman" w:hAnsi="Times New Roman" w:cs="Times New Roman"/>
          <w:sz w:val="24"/>
          <w:szCs w:val="24"/>
        </w:rPr>
      </w:pPr>
    </w:p>
    <w:p w14:paraId="5BC4891E" w14:textId="77777777" w:rsidR="00DD212E" w:rsidRPr="00781EEC" w:rsidRDefault="00DD212E"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Projekty tablic są przygotowane w trzech wymiarach: 80/40 cm, 120/60 cm i 240/120 cm.</w:t>
      </w:r>
    </w:p>
    <w:p w14:paraId="1DCD2755" w14:textId="77777777" w:rsidR="00DD212E" w:rsidRPr="00781EEC" w:rsidRDefault="00DD212E"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Wybór właściwego rozmiaru tablicy informacyjnej zależy od zakresu danego projektu, rodzaju projektu oraz lokalizacji tablicy. Jeżeli w projekcie są realizowane zadania w zakresie:</w:t>
      </w:r>
    </w:p>
    <w:p w14:paraId="626A9CC7" w14:textId="77777777" w:rsidR="00DD212E" w:rsidRPr="00781EEC" w:rsidRDefault="00DD212E" w:rsidP="00A9581A">
      <w:pPr>
        <w:pStyle w:val="Akapitzlist"/>
        <w:numPr>
          <w:ilvl w:val="0"/>
          <w:numId w:val="11"/>
        </w:numPr>
        <w:jc w:val="both"/>
        <w:rPr>
          <w:rFonts w:ascii="Times New Roman" w:hAnsi="Times New Roman" w:cs="Times New Roman"/>
          <w:sz w:val="24"/>
          <w:szCs w:val="24"/>
        </w:rPr>
      </w:pPr>
      <w:r w:rsidRPr="00781EEC">
        <w:rPr>
          <w:rFonts w:ascii="Times New Roman" w:hAnsi="Times New Roman" w:cs="Times New Roman"/>
          <w:sz w:val="24"/>
          <w:szCs w:val="24"/>
        </w:rPr>
        <w:t>infrastruktury drogowej, kolejowej, morskiej, wodnej śródlądowej, lotniczej, telekomunikacyjnej, teleinformatycznej, cyfrowej, przesyłowej lub komunalnej,</w:t>
      </w:r>
    </w:p>
    <w:p w14:paraId="2F0D6146" w14:textId="77777777" w:rsidR="00DD212E" w:rsidRPr="00781EEC" w:rsidRDefault="00DD212E" w:rsidP="00A9581A">
      <w:pPr>
        <w:pStyle w:val="Akapitzlist"/>
        <w:numPr>
          <w:ilvl w:val="0"/>
          <w:numId w:val="11"/>
        </w:numPr>
        <w:jc w:val="both"/>
        <w:rPr>
          <w:rFonts w:ascii="Times New Roman" w:hAnsi="Times New Roman" w:cs="Times New Roman"/>
          <w:sz w:val="24"/>
          <w:szCs w:val="24"/>
        </w:rPr>
      </w:pPr>
      <w:r w:rsidRPr="00781EEC">
        <w:rPr>
          <w:rFonts w:ascii="Times New Roman" w:hAnsi="Times New Roman" w:cs="Times New Roman"/>
          <w:sz w:val="24"/>
          <w:szCs w:val="24"/>
        </w:rPr>
        <w:t>prac budowlanych,</w:t>
      </w:r>
    </w:p>
    <w:p w14:paraId="2F59923F" w14:textId="77777777" w:rsidR="00DD212E" w:rsidRPr="00781EEC" w:rsidRDefault="00DD212E"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należy umieścić tablicę informacyjną o wymiarach 240/120 cm.</w:t>
      </w:r>
    </w:p>
    <w:p w14:paraId="1A4C503C" w14:textId="77777777" w:rsidR="00DD212E" w:rsidRPr="00781EEC" w:rsidRDefault="00DD212E"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Jeśli Pożyczkobiorca realizuje projekt obejmujący działania w zakresie infrastruktury, a umieszczenie tablicy o wymiarach 240/120 cm według opinii organu zarządzającego daną infrastrukturą (miejscem, gdzie Pożyczkobiorca umieści tablicę) nie jest możliwe ze względów technicznych lub bezpieczeństwa itp., za zgodą instytucji przyznającej dofinansowanie można umieścić tablicę informacyjną o wymiarach 120/60 cm.</w:t>
      </w:r>
    </w:p>
    <w:p w14:paraId="2A35D492" w14:textId="7CAEBD00" w:rsidR="00DD212E" w:rsidRPr="00781EEC" w:rsidRDefault="00DD212E"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Jeśli Pożyczkobiorca realizuje projekt obejmujący tylko zakup sprzętu, może umieścić tablicę informacyjną o wymiarach 80/40 cm.</w:t>
      </w:r>
    </w:p>
    <w:p w14:paraId="69CA4BE3" w14:textId="77777777" w:rsidR="004C2635" w:rsidRPr="00781EEC" w:rsidRDefault="004C2635" w:rsidP="00A9581A">
      <w:pPr>
        <w:pStyle w:val="Akapitzlist"/>
        <w:ind w:left="709"/>
        <w:jc w:val="both"/>
        <w:rPr>
          <w:rFonts w:ascii="Times New Roman" w:hAnsi="Times New Roman" w:cs="Times New Roman"/>
          <w:sz w:val="24"/>
          <w:szCs w:val="24"/>
        </w:rPr>
      </w:pPr>
    </w:p>
    <w:p w14:paraId="10B361D5" w14:textId="77777777" w:rsidR="004C2635" w:rsidRPr="00781EEC" w:rsidRDefault="004C2635"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Tablicę informacyjną należy umieścić w miejscu realizacji projektu, np. tam, gdzie prowadzone są prace budowlane lub infrastrukturalne.</w:t>
      </w:r>
    </w:p>
    <w:p w14:paraId="4CBCD603" w14:textId="77777777" w:rsidR="004C2635" w:rsidRPr="00781EEC" w:rsidRDefault="004C2635"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Należy wybrać miejsce dobrze widoczne i ogólnie dostępne, gdzie największa liczba osób będzie miała możliwość zapoznać się z treścią tablicy.</w:t>
      </w:r>
    </w:p>
    <w:p w14:paraId="4F4CACE0" w14:textId="036AFC52" w:rsidR="004C2635" w:rsidRPr="00781EEC" w:rsidRDefault="004C2635"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lastRenderedPageBreak/>
        <w:t>Jeżeli Pożyczkobiorca realizuje projekt, ale nie przewiduje w nim prac budowlanych lub infrastrukturalnych, a planuje zakup sprzętu, to tablica powinna znajdować się na budynku siedziby lub przed siedzibą Pożyczkobiorcy.</w:t>
      </w:r>
    </w:p>
    <w:p w14:paraId="5E78FCE5" w14:textId="77777777" w:rsidR="00B4794A" w:rsidRPr="00781EEC" w:rsidRDefault="00B4794A" w:rsidP="00A9581A">
      <w:pPr>
        <w:pStyle w:val="Akapitzlist"/>
        <w:jc w:val="both"/>
        <w:rPr>
          <w:rFonts w:ascii="Times New Roman" w:hAnsi="Times New Roman" w:cs="Times New Roman"/>
          <w:sz w:val="24"/>
          <w:szCs w:val="24"/>
        </w:rPr>
      </w:pPr>
    </w:p>
    <w:p w14:paraId="629847F9" w14:textId="5BDFECBD" w:rsidR="000C68D3" w:rsidRPr="00781EEC" w:rsidRDefault="005257DA" w:rsidP="00A9581A">
      <w:pPr>
        <w:pStyle w:val="Akapitzlist"/>
        <w:numPr>
          <w:ilvl w:val="0"/>
          <w:numId w:val="4"/>
        </w:numPr>
        <w:jc w:val="both"/>
        <w:rPr>
          <w:rFonts w:ascii="Times New Roman" w:hAnsi="Times New Roman" w:cs="Times New Roman"/>
          <w:sz w:val="24"/>
          <w:szCs w:val="24"/>
        </w:rPr>
      </w:pPr>
      <w:r w:rsidRPr="00781EEC">
        <w:rPr>
          <w:rFonts w:ascii="Times New Roman" w:hAnsi="Times New Roman" w:cs="Times New Roman"/>
          <w:sz w:val="24"/>
          <w:szCs w:val="24"/>
        </w:rPr>
        <w:t xml:space="preserve">w przypadku Inwestycji Końcowej, która nie wchodzi w zakres określony w lit. a) niniejszego punktu – umieszczenia, z zastrzeżeniem </w:t>
      </w:r>
      <w:r w:rsidR="00E5420F" w:rsidRPr="00781EEC">
        <w:rPr>
          <w:rFonts w:ascii="Times New Roman" w:hAnsi="Times New Roman" w:cs="Times New Roman"/>
          <w:sz w:val="24"/>
          <w:szCs w:val="24"/>
        </w:rPr>
        <w:t>pkt. 4</w:t>
      </w:r>
      <w:r w:rsidRPr="00781EEC">
        <w:rPr>
          <w:rFonts w:ascii="Times New Roman" w:hAnsi="Times New Roman" w:cs="Times New Roman"/>
          <w:sz w:val="24"/>
          <w:szCs w:val="24"/>
        </w:rPr>
        <w:t>, w miejscu dobrze widocznym dla ogółu, co najmniej jednego plakatu o wymiarach minimum A3 lub podobnej wielkości elektronicznego wyświetlacza, na których znajdą się informacje o Projekcie, z podkreśleniem informacji o otrzymaniu wsparcia ze środków Funduszy Europejskich.</w:t>
      </w:r>
    </w:p>
    <w:p w14:paraId="4D0558A4" w14:textId="77777777" w:rsidR="00126279" w:rsidRPr="00781EEC" w:rsidRDefault="00126279" w:rsidP="00A9581A">
      <w:pPr>
        <w:pStyle w:val="Akapitzlist"/>
        <w:jc w:val="both"/>
        <w:rPr>
          <w:rFonts w:ascii="Times New Roman" w:hAnsi="Times New Roman" w:cs="Times New Roman"/>
          <w:sz w:val="24"/>
          <w:szCs w:val="24"/>
        </w:rPr>
      </w:pPr>
    </w:p>
    <w:p w14:paraId="553CBBBA" w14:textId="49977379" w:rsidR="00126279" w:rsidRPr="00781EEC" w:rsidRDefault="00126279" w:rsidP="00A9581A">
      <w:pPr>
        <w:pStyle w:val="Akapitzlist"/>
        <w:jc w:val="both"/>
        <w:rPr>
          <w:rFonts w:ascii="Times New Roman" w:hAnsi="Times New Roman" w:cs="Times New Roman"/>
          <w:sz w:val="24"/>
          <w:szCs w:val="24"/>
        </w:rPr>
      </w:pPr>
      <w:r w:rsidRPr="00781EEC">
        <w:rPr>
          <w:rFonts w:ascii="Times New Roman" w:hAnsi="Times New Roman" w:cs="Times New Roman"/>
          <w:sz w:val="24"/>
          <w:szCs w:val="24"/>
        </w:rPr>
        <w:t>Projekt graficzny plakatu dostępny jest pod linkiem:</w:t>
      </w:r>
    </w:p>
    <w:p w14:paraId="15FAA723" w14:textId="77777777" w:rsidR="00126279" w:rsidRPr="00781EEC" w:rsidRDefault="00F60BB1" w:rsidP="00A9581A">
      <w:pPr>
        <w:pStyle w:val="Akapitzlist"/>
        <w:jc w:val="both"/>
        <w:rPr>
          <w:rFonts w:ascii="Times New Roman" w:hAnsi="Times New Roman" w:cs="Times New Roman"/>
          <w:sz w:val="24"/>
          <w:szCs w:val="24"/>
        </w:rPr>
      </w:pPr>
      <w:hyperlink r:id="rId9" w:history="1">
        <w:r w:rsidR="00126279" w:rsidRPr="00781EEC">
          <w:rPr>
            <w:rStyle w:val="Hipercze"/>
            <w:rFonts w:ascii="Times New Roman" w:hAnsi="Times New Roman" w:cs="Times New Roman"/>
            <w:sz w:val="24"/>
            <w:szCs w:val="24"/>
          </w:rPr>
          <w:t>https://www.funduszeeuropejskie.gov.pl/strony/o-funduszach/fundusze-2021-2027/prawo-i-dokumenty/zasady-komunikacji-fe/</w:t>
        </w:r>
      </w:hyperlink>
    </w:p>
    <w:p w14:paraId="4A69BB21" w14:textId="77777777" w:rsidR="00126279" w:rsidRPr="00781EEC" w:rsidRDefault="00126279" w:rsidP="00A9581A">
      <w:pPr>
        <w:pStyle w:val="Akapitzlist"/>
        <w:jc w:val="both"/>
        <w:rPr>
          <w:rFonts w:ascii="Times New Roman" w:hAnsi="Times New Roman" w:cs="Times New Roman"/>
          <w:sz w:val="24"/>
          <w:szCs w:val="24"/>
        </w:rPr>
      </w:pPr>
    </w:p>
    <w:p w14:paraId="7547E937" w14:textId="622F7269" w:rsidR="00126279" w:rsidRPr="00781EEC" w:rsidRDefault="006D20D7" w:rsidP="00A9581A">
      <w:pPr>
        <w:pStyle w:val="Akapitzlist"/>
        <w:ind w:left="0"/>
        <w:jc w:val="both"/>
        <w:rPr>
          <w:rFonts w:ascii="Times New Roman" w:hAnsi="Times New Roman" w:cs="Times New Roman"/>
          <w:sz w:val="24"/>
          <w:szCs w:val="24"/>
        </w:rPr>
      </w:pPr>
      <w:r w:rsidRPr="00781EEC">
        <w:rPr>
          <w:rFonts w:ascii="Times New Roman" w:hAnsi="Times New Roman" w:cs="Times New Roman"/>
          <w:noProof/>
          <w:sz w:val="24"/>
          <w:szCs w:val="24"/>
          <w:lang w:eastAsia="pl-PL"/>
        </w:rPr>
        <w:drawing>
          <wp:inline distT="0" distB="0" distL="0" distR="0" wp14:anchorId="51450321" wp14:editId="30872406">
            <wp:extent cx="5760720" cy="4074160"/>
            <wp:effectExtent l="19050" t="19050" r="11430" b="21590"/>
            <wp:docPr id="12266104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430" name="Obraz 12266104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a:solidFill>
                        <a:schemeClr val="tx1"/>
                      </a:solidFill>
                    </a:ln>
                  </pic:spPr>
                </pic:pic>
              </a:graphicData>
            </a:graphic>
          </wp:inline>
        </w:drawing>
      </w:r>
    </w:p>
    <w:p w14:paraId="6EE04F39" w14:textId="77777777" w:rsidR="00915BF5" w:rsidRPr="00781EEC" w:rsidRDefault="00915BF5" w:rsidP="00A9581A">
      <w:pPr>
        <w:pStyle w:val="Akapitzlist"/>
        <w:ind w:left="0"/>
        <w:jc w:val="both"/>
        <w:rPr>
          <w:rFonts w:ascii="Times New Roman" w:hAnsi="Times New Roman" w:cs="Times New Roman"/>
          <w:sz w:val="24"/>
          <w:szCs w:val="24"/>
        </w:rPr>
      </w:pPr>
    </w:p>
    <w:p w14:paraId="6C206442" w14:textId="10999470" w:rsidR="00915BF5" w:rsidRPr="00781EEC" w:rsidRDefault="00915BF5"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Wzór plakatu jest obowiązkowy, tzn. nie można go modyfikować, dodawać/usuwać znaków. Należy jedynie uzupełnić treść we wskazanych polach.</w:t>
      </w:r>
    </w:p>
    <w:p w14:paraId="49085ACF" w14:textId="77777777" w:rsidR="00A9798A" w:rsidRPr="00781EEC" w:rsidRDefault="00A9798A" w:rsidP="00A9581A">
      <w:pPr>
        <w:pStyle w:val="Akapitzlist"/>
        <w:ind w:left="709"/>
        <w:jc w:val="both"/>
        <w:rPr>
          <w:rFonts w:ascii="Times New Roman" w:hAnsi="Times New Roman" w:cs="Times New Roman"/>
          <w:sz w:val="24"/>
          <w:szCs w:val="24"/>
        </w:rPr>
      </w:pPr>
    </w:p>
    <w:p w14:paraId="28187BC7" w14:textId="20B65D63" w:rsidR="00A9798A" w:rsidRPr="00781EEC" w:rsidRDefault="00A9798A" w:rsidP="00A9581A">
      <w:pPr>
        <w:pStyle w:val="Akapitzlist"/>
        <w:ind w:left="709"/>
        <w:jc w:val="both"/>
        <w:rPr>
          <w:rFonts w:ascii="Times New Roman" w:hAnsi="Times New Roman" w:cs="Times New Roman"/>
          <w:sz w:val="24"/>
          <w:szCs w:val="24"/>
        </w:rPr>
      </w:pPr>
      <w:r w:rsidRPr="00781EEC">
        <w:rPr>
          <w:rFonts w:ascii="Times New Roman" w:hAnsi="Times New Roman" w:cs="Times New Roman"/>
          <w:sz w:val="24"/>
          <w:szCs w:val="24"/>
        </w:rPr>
        <w:t>Plakat należy umieścić w widocznym i dostępnym publicznie miejscu. Może być to np. wejście do budynku albo w recepcji.</w:t>
      </w:r>
    </w:p>
    <w:p w14:paraId="2B4E8364" w14:textId="77777777" w:rsidR="00126279" w:rsidRPr="00781EEC" w:rsidRDefault="00126279" w:rsidP="00A9581A">
      <w:pPr>
        <w:pStyle w:val="Akapitzlist"/>
        <w:jc w:val="both"/>
        <w:rPr>
          <w:rFonts w:ascii="Times New Roman" w:hAnsi="Times New Roman" w:cs="Times New Roman"/>
          <w:sz w:val="24"/>
          <w:szCs w:val="24"/>
        </w:rPr>
      </w:pPr>
    </w:p>
    <w:p w14:paraId="4A767B99" w14:textId="477E12A0" w:rsidR="00E5420F" w:rsidRPr="00781EEC" w:rsidRDefault="00E5420F"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 xml:space="preserve">Sposób oznaczania materiałów i dokumentów, stron internetowych oraz przygotowania tablic informacyjnych, pamiątkowych, wyświetlaczy elektronicznych, czy plakatów </w:t>
      </w:r>
      <w:r w:rsidRPr="00781EEC">
        <w:rPr>
          <w:rFonts w:ascii="Times New Roman" w:hAnsi="Times New Roman" w:cs="Times New Roman"/>
          <w:sz w:val="24"/>
          <w:szCs w:val="24"/>
        </w:rPr>
        <w:lastRenderedPageBreak/>
        <w:t>informacyjnych, o których mowa w pkt. 2 musi być zgodny z regulacjami, o których mowa w pkt. 1, w tym z załącznikiem nr IX do Rozporządzenia Ogólnego i Księgą Tożsamości Wizualnej marki Fundusze Europejskie 2021-2027. Wzory zawarte w Księdze Tożsamości Wizualnej są obowiązkowe, tzn. nie podlegają modyfikacjom, z zastrzeżeniem jednak, że tablice, plakaty i wyświetlacze elektroniczne muszą zawierać dodatkowo informacje o Projekcie.</w:t>
      </w:r>
    </w:p>
    <w:p w14:paraId="36471E52" w14:textId="77777777" w:rsidR="00A9581A" w:rsidRPr="00781EEC" w:rsidRDefault="00A9581A" w:rsidP="00A9581A">
      <w:pPr>
        <w:pStyle w:val="Akapitzlist"/>
        <w:jc w:val="both"/>
        <w:rPr>
          <w:rFonts w:ascii="Times New Roman" w:hAnsi="Times New Roman" w:cs="Times New Roman"/>
          <w:sz w:val="24"/>
          <w:szCs w:val="24"/>
        </w:rPr>
      </w:pPr>
    </w:p>
    <w:p w14:paraId="134A1179" w14:textId="6A8D3041" w:rsidR="00E5420F" w:rsidRPr="00781EEC" w:rsidRDefault="00E5420F"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W przypadku gdy Pożyczkobiorca jest osobą fizyczną, w miarę możliwości zapewnia on dostępność informacji o realizacji Projektu, z podkreśleniem faktu otrzymania wsparcia ze środków Funduszy Europejskich, w miejscu widocznym dla ogółu lub za pośrednictwem elektronicznego wyświetlacza.</w:t>
      </w:r>
    </w:p>
    <w:p w14:paraId="113D03DD" w14:textId="77777777" w:rsidR="00A9581A" w:rsidRPr="00781EEC" w:rsidRDefault="00A9581A" w:rsidP="00A9581A">
      <w:pPr>
        <w:pStyle w:val="Akapitzlist"/>
        <w:rPr>
          <w:rFonts w:ascii="Times New Roman" w:hAnsi="Times New Roman" w:cs="Times New Roman"/>
          <w:sz w:val="24"/>
          <w:szCs w:val="24"/>
        </w:rPr>
      </w:pPr>
    </w:p>
    <w:p w14:paraId="4A20201D" w14:textId="73AFF280" w:rsidR="00497525" w:rsidRPr="00781EEC" w:rsidRDefault="00497525"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Pożyczkobiorca umieszcza co najmniej jedną tablicę informacyjną lub pamiątkową, gdy w tym samym miejscu wdrażanych jest kilka operacji/przedsięwzięć , przy wsparciu z tego samego lub różnych instrumentów finansowania z Unii Europejskiej. Dotyczy to również sytuacji, gdy dalsze finansowanie dla tej samej operacji/przedsięwzięcia udzielone zostanie w późniejszym terminie.</w:t>
      </w:r>
    </w:p>
    <w:p w14:paraId="66E406A4" w14:textId="77777777" w:rsidR="00A9581A" w:rsidRPr="00781EEC" w:rsidRDefault="00A9581A" w:rsidP="00A9581A">
      <w:pPr>
        <w:pStyle w:val="Akapitzlist"/>
        <w:rPr>
          <w:rFonts w:ascii="Times New Roman" w:hAnsi="Times New Roman" w:cs="Times New Roman"/>
          <w:sz w:val="24"/>
          <w:szCs w:val="24"/>
        </w:rPr>
      </w:pPr>
    </w:p>
    <w:p w14:paraId="05B95884" w14:textId="44D6BF28" w:rsidR="006A7AA6" w:rsidRPr="00781EEC" w:rsidRDefault="006A7AA6"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b/>
          <w:bCs/>
          <w:sz w:val="24"/>
          <w:szCs w:val="24"/>
        </w:rPr>
        <w:t>Zaleca się</w:t>
      </w:r>
      <w:r w:rsidRPr="00781EEC">
        <w:rPr>
          <w:rFonts w:ascii="Times New Roman" w:hAnsi="Times New Roman" w:cs="Times New Roman"/>
          <w:sz w:val="24"/>
          <w:szCs w:val="24"/>
        </w:rPr>
        <w:t xml:space="preserve"> następujące działania ze strony Pożyczkobiorców:</w:t>
      </w:r>
    </w:p>
    <w:p w14:paraId="7590A869" w14:textId="47A39BE9" w:rsidR="006A7AA6" w:rsidRPr="00781EEC" w:rsidRDefault="003F6635" w:rsidP="00A9581A">
      <w:pPr>
        <w:pStyle w:val="Akapitzlist"/>
        <w:numPr>
          <w:ilvl w:val="0"/>
          <w:numId w:val="7"/>
        </w:numPr>
        <w:jc w:val="both"/>
        <w:rPr>
          <w:rFonts w:ascii="Times New Roman" w:hAnsi="Times New Roman" w:cs="Times New Roman"/>
          <w:sz w:val="24"/>
          <w:szCs w:val="24"/>
        </w:rPr>
      </w:pPr>
      <w:r w:rsidRPr="00781EEC">
        <w:rPr>
          <w:rFonts w:ascii="Times New Roman" w:hAnsi="Times New Roman" w:cs="Times New Roman"/>
          <w:sz w:val="24"/>
          <w:szCs w:val="24"/>
        </w:rPr>
        <w:t>z</w:t>
      </w:r>
      <w:r w:rsidR="006A7AA6" w:rsidRPr="00781EEC">
        <w:rPr>
          <w:rFonts w:ascii="Times New Roman" w:hAnsi="Times New Roman" w:cs="Times New Roman"/>
          <w:sz w:val="24"/>
          <w:szCs w:val="24"/>
        </w:rPr>
        <w:t>amieszczenie znaków: Funduszy Europejskich, barw RP i Unii Europejskiej (a w przypadku programów regionalnych również herb województwa lub jego oficjalne logo promocyjne) na:</w:t>
      </w:r>
    </w:p>
    <w:p w14:paraId="4999BFB3" w14:textId="77777777" w:rsidR="006A7AA6" w:rsidRPr="00781EEC" w:rsidRDefault="006A7AA6" w:rsidP="00A9581A">
      <w:pPr>
        <w:pStyle w:val="Akapitzlist"/>
        <w:numPr>
          <w:ilvl w:val="0"/>
          <w:numId w:val="8"/>
        </w:numPr>
        <w:jc w:val="both"/>
        <w:rPr>
          <w:rFonts w:ascii="Times New Roman" w:hAnsi="Times New Roman" w:cs="Times New Roman"/>
          <w:sz w:val="24"/>
          <w:szCs w:val="24"/>
        </w:rPr>
      </w:pPr>
      <w:r w:rsidRPr="00781EEC">
        <w:rPr>
          <w:rFonts w:ascii="Times New Roman" w:hAnsi="Times New Roman" w:cs="Times New Roman"/>
          <w:sz w:val="24"/>
          <w:szCs w:val="24"/>
        </w:rPr>
        <w:t>wszystkich działaniach informacyjnych i promocyjnych dotyczących projektu, takich jak np. e-publikacje, ulotki, broszury, publikacje, notatki prasowe, strony internetowe, newslettery, mailing, materiały filmowe, materiały promocyjne, konferencje, spotkania,</w:t>
      </w:r>
    </w:p>
    <w:p w14:paraId="2A5C2419" w14:textId="77777777" w:rsidR="006A7AA6" w:rsidRPr="00781EEC" w:rsidRDefault="006A7AA6" w:rsidP="00A9581A">
      <w:pPr>
        <w:pStyle w:val="Akapitzlist"/>
        <w:numPr>
          <w:ilvl w:val="0"/>
          <w:numId w:val="8"/>
        </w:numPr>
        <w:jc w:val="both"/>
        <w:rPr>
          <w:rFonts w:ascii="Times New Roman" w:hAnsi="Times New Roman" w:cs="Times New Roman"/>
          <w:sz w:val="24"/>
          <w:szCs w:val="24"/>
        </w:rPr>
      </w:pPr>
      <w:r w:rsidRPr="00781EEC">
        <w:rPr>
          <w:rFonts w:ascii="Times New Roman" w:hAnsi="Times New Roman" w:cs="Times New Roman"/>
          <w:sz w:val="24"/>
          <w:szCs w:val="24"/>
        </w:rPr>
        <w:t>dokumentach związanych z realizacją projektu, które podaje się do wiadomości publicznej, np. dokumentacji przetargowej, ogłoszeniach, analizach, raportach, wzorach umów, wzorach wniosków,</w:t>
      </w:r>
    </w:p>
    <w:p w14:paraId="2BE1A667" w14:textId="77777777" w:rsidR="006A7AA6" w:rsidRPr="00781EEC" w:rsidRDefault="006A7AA6" w:rsidP="00A9581A">
      <w:pPr>
        <w:pStyle w:val="Akapitzlist"/>
        <w:numPr>
          <w:ilvl w:val="0"/>
          <w:numId w:val="8"/>
        </w:numPr>
        <w:jc w:val="both"/>
        <w:rPr>
          <w:rFonts w:ascii="Times New Roman" w:hAnsi="Times New Roman" w:cs="Times New Roman"/>
          <w:sz w:val="24"/>
          <w:szCs w:val="24"/>
        </w:rPr>
      </w:pPr>
      <w:r w:rsidRPr="00781EEC">
        <w:rPr>
          <w:rFonts w:ascii="Times New Roman" w:hAnsi="Times New Roman" w:cs="Times New Roman"/>
          <w:sz w:val="24"/>
          <w:szCs w:val="24"/>
        </w:rPr>
        <w:t>dokumentach i materiałach dla osób i podmiotów uczestniczących w projekcie, np. zaświadczeniach, certyfikatach, zaproszeniach, materiałach informacyjnych, programach szkoleń i warsztatów, listach obecności, prezentacjach multimedialnych, umowach oraz kierowanej do nich korespondencji,</w:t>
      </w:r>
    </w:p>
    <w:p w14:paraId="36D71B8E" w14:textId="13F82003" w:rsidR="0076702F" w:rsidRPr="00781EEC" w:rsidRDefault="0076702F" w:rsidP="00A9581A">
      <w:pPr>
        <w:jc w:val="both"/>
        <w:rPr>
          <w:rFonts w:ascii="Times New Roman" w:hAnsi="Times New Roman" w:cs="Times New Roman"/>
          <w:sz w:val="24"/>
          <w:szCs w:val="24"/>
        </w:rPr>
      </w:pPr>
      <w:r w:rsidRPr="00781EEC">
        <w:rPr>
          <w:rFonts w:ascii="Times New Roman" w:hAnsi="Times New Roman" w:cs="Times New Roman"/>
          <w:sz w:val="24"/>
          <w:szCs w:val="24"/>
        </w:rPr>
        <w:t>Oznaczenie nie musi pojawić się na dokumentach, których ze względu na ich specyfikę nie można zmieniać i ingerować w ich wzory, np. z powodu obowiązującego prawa (dokumenty księgowe, certyfikaty etc.).</w:t>
      </w:r>
    </w:p>
    <w:p w14:paraId="0B212845" w14:textId="5B12AD0A" w:rsidR="00F11181" w:rsidRPr="00781EEC" w:rsidRDefault="003F6635" w:rsidP="00A9581A">
      <w:pPr>
        <w:pStyle w:val="Akapitzlist"/>
        <w:numPr>
          <w:ilvl w:val="0"/>
          <w:numId w:val="7"/>
        </w:numPr>
        <w:jc w:val="both"/>
        <w:rPr>
          <w:rFonts w:ascii="Times New Roman" w:hAnsi="Times New Roman" w:cs="Times New Roman"/>
          <w:sz w:val="24"/>
          <w:szCs w:val="24"/>
        </w:rPr>
      </w:pPr>
      <w:r w:rsidRPr="00781EEC">
        <w:rPr>
          <w:rFonts w:ascii="Times New Roman" w:hAnsi="Times New Roman" w:cs="Times New Roman"/>
          <w:sz w:val="24"/>
          <w:szCs w:val="24"/>
        </w:rPr>
        <w:t>umieszczenie opis projektu na oficjalnej stronie internetowej,</w:t>
      </w:r>
    </w:p>
    <w:p w14:paraId="0DD20BC5" w14:textId="715DE190" w:rsidR="003F6635" w:rsidRPr="00781EEC" w:rsidRDefault="003F6635" w:rsidP="00A9581A">
      <w:pPr>
        <w:pStyle w:val="Akapitzlist"/>
        <w:numPr>
          <w:ilvl w:val="0"/>
          <w:numId w:val="7"/>
        </w:numPr>
        <w:jc w:val="both"/>
        <w:rPr>
          <w:rFonts w:ascii="Times New Roman" w:hAnsi="Times New Roman" w:cs="Times New Roman"/>
          <w:sz w:val="24"/>
          <w:szCs w:val="24"/>
        </w:rPr>
      </w:pPr>
      <w:r w:rsidRPr="00781EEC">
        <w:rPr>
          <w:rFonts w:ascii="Times New Roman" w:hAnsi="Times New Roman" w:cs="Times New Roman"/>
          <w:sz w:val="24"/>
          <w:szCs w:val="24"/>
        </w:rPr>
        <w:t>umieszczenie opis projektu w mediach społecznościowych,</w:t>
      </w:r>
    </w:p>
    <w:p w14:paraId="1A719662" w14:textId="75BC8A21" w:rsidR="00C40EC5" w:rsidRPr="00781EEC" w:rsidRDefault="003F6635" w:rsidP="00A9581A">
      <w:pPr>
        <w:pStyle w:val="Akapitzlist"/>
        <w:numPr>
          <w:ilvl w:val="0"/>
          <w:numId w:val="7"/>
        </w:numPr>
        <w:jc w:val="both"/>
        <w:rPr>
          <w:rFonts w:ascii="Times New Roman" w:hAnsi="Times New Roman" w:cs="Times New Roman"/>
          <w:sz w:val="24"/>
          <w:szCs w:val="24"/>
        </w:rPr>
      </w:pPr>
      <w:r w:rsidRPr="00781EEC">
        <w:rPr>
          <w:rFonts w:ascii="Times New Roman" w:hAnsi="Times New Roman" w:cs="Times New Roman"/>
          <w:sz w:val="24"/>
          <w:szCs w:val="24"/>
        </w:rPr>
        <w:t>dokumentowanie działań informacyjnych i promocyjnych prowadzonych w projekcie, aby mieć dowód, że obowiązki w tym zakresie zostały wypełnione</w:t>
      </w:r>
    </w:p>
    <w:p w14:paraId="34DC7D33" w14:textId="77777777" w:rsidR="00C40EC5" w:rsidRPr="00781EEC" w:rsidRDefault="00C40EC5" w:rsidP="00A9581A">
      <w:pPr>
        <w:pStyle w:val="Akapitzlist"/>
        <w:ind w:left="1080"/>
        <w:jc w:val="both"/>
        <w:rPr>
          <w:rFonts w:ascii="Times New Roman" w:hAnsi="Times New Roman" w:cs="Times New Roman"/>
          <w:sz w:val="24"/>
          <w:szCs w:val="24"/>
        </w:rPr>
      </w:pPr>
    </w:p>
    <w:p w14:paraId="0B1AA401" w14:textId="4DFF597E" w:rsidR="00E71EBF" w:rsidRPr="00781EEC" w:rsidRDefault="00E71EBF"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Jak oznaczać projekt</w:t>
      </w:r>
      <w:r w:rsidR="00ED6CF8" w:rsidRPr="00781EEC">
        <w:rPr>
          <w:rFonts w:ascii="Times New Roman" w:hAnsi="Times New Roman" w:cs="Times New Roman"/>
          <w:sz w:val="24"/>
          <w:szCs w:val="24"/>
        </w:rPr>
        <w:t xml:space="preserve"> w przypadku działań, o których mowa pkt 6</w:t>
      </w:r>
      <w:r w:rsidR="00A9798A" w:rsidRPr="00781EEC">
        <w:rPr>
          <w:rFonts w:ascii="Times New Roman" w:hAnsi="Times New Roman" w:cs="Times New Roman"/>
          <w:sz w:val="24"/>
          <w:szCs w:val="24"/>
        </w:rPr>
        <w:t>.a)</w:t>
      </w:r>
      <w:r w:rsidRPr="00781EEC">
        <w:rPr>
          <w:rFonts w:ascii="Times New Roman" w:hAnsi="Times New Roman" w:cs="Times New Roman"/>
          <w:sz w:val="24"/>
          <w:szCs w:val="24"/>
        </w:rPr>
        <w:t>?</w:t>
      </w:r>
    </w:p>
    <w:p w14:paraId="1C308802" w14:textId="0243741C"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t>Oznaczenie projektu musi zawierać następujące znaki:</w:t>
      </w:r>
    </w:p>
    <w:tbl>
      <w:tblPr>
        <w:tblStyle w:val="Tabela-Siatka"/>
        <w:tblW w:w="0" w:type="auto"/>
        <w:tblLook w:val="04A0" w:firstRow="1" w:lastRow="0" w:firstColumn="1" w:lastColumn="0" w:noHBand="0" w:noVBand="1"/>
      </w:tblPr>
      <w:tblGrid>
        <w:gridCol w:w="2265"/>
        <w:gridCol w:w="2265"/>
        <w:gridCol w:w="2266"/>
        <w:gridCol w:w="2266"/>
      </w:tblGrid>
      <w:tr w:rsidR="00E71EBF" w:rsidRPr="00781EEC" w14:paraId="4B8F8157" w14:textId="77777777" w:rsidTr="00E71EBF">
        <w:tc>
          <w:tcPr>
            <w:tcW w:w="2265" w:type="dxa"/>
          </w:tcPr>
          <w:p w14:paraId="0A7B3F40" w14:textId="77777777"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lastRenderedPageBreak/>
              <w:t>Znak Funduszy Europejskich / znak właściwego programu złożony z symbolu graficznego i nazwy Fundusze</w:t>
            </w:r>
          </w:p>
          <w:p w14:paraId="7EA1A121" w14:textId="35362D5A"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t>Europejskie lub nazwy programu</w:t>
            </w:r>
          </w:p>
        </w:tc>
        <w:tc>
          <w:tcPr>
            <w:tcW w:w="2265" w:type="dxa"/>
          </w:tcPr>
          <w:p w14:paraId="19AF7DE1" w14:textId="0BC5DF39"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t>Znak barw Rzeczypospolitej Polskiej złożony z barw RP oraz nazwy Rzeczpospolita Polska</w:t>
            </w:r>
          </w:p>
        </w:tc>
        <w:tc>
          <w:tcPr>
            <w:tcW w:w="2266" w:type="dxa"/>
          </w:tcPr>
          <w:p w14:paraId="7C7CE332" w14:textId="757EDEA2"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t>Znak Unii Europejskiej złożony z flagi UE i napisu „Dofinansowane przez Unię Europejską”</w:t>
            </w:r>
          </w:p>
        </w:tc>
        <w:tc>
          <w:tcPr>
            <w:tcW w:w="2266" w:type="dxa"/>
          </w:tcPr>
          <w:p w14:paraId="5E24F9C9" w14:textId="4DEEF9FD" w:rsidR="00E71EBF" w:rsidRPr="00781EEC" w:rsidRDefault="00E71EBF" w:rsidP="00A9581A">
            <w:pPr>
              <w:jc w:val="both"/>
              <w:rPr>
                <w:rFonts w:ascii="Times New Roman" w:hAnsi="Times New Roman" w:cs="Times New Roman"/>
                <w:sz w:val="24"/>
                <w:szCs w:val="24"/>
              </w:rPr>
            </w:pPr>
            <w:r w:rsidRPr="00781EEC">
              <w:rPr>
                <w:rFonts w:ascii="Times New Roman" w:hAnsi="Times New Roman" w:cs="Times New Roman"/>
                <w:sz w:val="24"/>
                <w:szCs w:val="24"/>
              </w:rPr>
              <w:t>Herb lub oficjalne logo promocyjne województwa (po linii rozdzielającej)</w:t>
            </w:r>
          </w:p>
        </w:tc>
      </w:tr>
    </w:tbl>
    <w:p w14:paraId="62D85408" w14:textId="77777777" w:rsidR="00A9581A" w:rsidRPr="00781EEC" w:rsidRDefault="00A9581A" w:rsidP="00A9581A">
      <w:pPr>
        <w:jc w:val="both"/>
        <w:rPr>
          <w:rFonts w:ascii="Times New Roman" w:hAnsi="Times New Roman" w:cs="Times New Roman"/>
          <w:sz w:val="24"/>
          <w:szCs w:val="24"/>
        </w:rPr>
      </w:pPr>
    </w:p>
    <w:p w14:paraId="4F50C44C" w14:textId="4C11D2FF" w:rsidR="00CB3736" w:rsidRPr="00781EEC" w:rsidRDefault="00CB3736" w:rsidP="00A9581A">
      <w:pPr>
        <w:jc w:val="both"/>
        <w:rPr>
          <w:rFonts w:ascii="Times New Roman" w:hAnsi="Times New Roman" w:cs="Times New Roman"/>
          <w:sz w:val="24"/>
          <w:szCs w:val="24"/>
        </w:rPr>
      </w:pPr>
      <w:r w:rsidRPr="00781EEC">
        <w:rPr>
          <w:rFonts w:ascii="Times New Roman" w:hAnsi="Times New Roman" w:cs="Times New Roman"/>
          <w:sz w:val="24"/>
          <w:szCs w:val="24"/>
        </w:rPr>
        <w:t xml:space="preserve">Przykładowe zestawienia znaków dla </w:t>
      </w:r>
      <w:r w:rsidR="00BE7BC9" w:rsidRPr="00781EEC">
        <w:rPr>
          <w:rFonts w:ascii="Times New Roman" w:hAnsi="Times New Roman" w:cs="Times New Roman"/>
          <w:sz w:val="24"/>
          <w:szCs w:val="24"/>
        </w:rPr>
        <w:t>programu Fundusze Europejskie dla Lubelskiego 2021 - 2027</w:t>
      </w:r>
      <w:r w:rsidRPr="00781EEC">
        <w:rPr>
          <w:rFonts w:ascii="Times New Roman" w:hAnsi="Times New Roman" w:cs="Times New Roman"/>
          <w:sz w:val="24"/>
          <w:szCs w:val="24"/>
        </w:rPr>
        <w:t xml:space="preserve"> (wariant </w:t>
      </w:r>
      <w:proofErr w:type="spellStart"/>
      <w:r w:rsidRPr="00781EEC">
        <w:rPr>
          <w:rFonts w:ascii="Times New Roman" w:hAnsi="Times New Roman" w:cs="Times New Roman"/>
          <w:sz w:val="24"/>
          <w:szCs w:val="24"/>
        </w:rPr>
        <w:t>pełnokolorowy</w:t>
      </w:r>
      <w:proofErr w:type="spellEnd"/>
      <w:r w:rsidRPr="00781EEC">
        <w:rPr>
          <w:rFonts w:ascii="Times New Roman" w:hAnsi="Times New Roman" w:cs="Times New Roman"/>
          <w:sz w:val="24"/>
          <w:szCs w:val="24"/>
        </w:rPr>
        <w:t>):</w:t>
      </w:r>
    </w:p>
    <w:p w14:paraId="62AA37ED" w14:textId="59F545A0" w:rsidR="005052FD" w:rsidRPr="00781EEC" w:rsidRDefault="005052FD" w:rsidP="00A9581A">
      <w:pPr>
        <w:jc w:val="both"/>
        <w:rPr>
          <w:rFonts w:ascii="Times New Roman" w:hAnsi="Times New Roman" w:cs="Times New Roman"/>
          <w:sz w:val="24"/>
          <w:szCs w:val="24"/>
        </w:rPr>
      </w:pPr>
      <w:r w:rsidRPr="00781EEC">
        <w:rPr>
          <w:rFonts w:ascii="Times New Roman" w:hAnsi="Times New Roman" w:cs="Times New Roman"/>
          <w:noProof/>
          <w:sz w:val="24"/>
          <w:szCs w:val="24"/>
          <w:lang w:eastAsia="pl-PL"/>
        </w:rPr>
        <w:drawing>
          <wp:inline distT="0" distB="0" distL="0" distR="0" wp14:anchorId="317D033C" wp14:editId="26128307">
            <wp:extent cx="5760720" cy="603250"/>
            <wp:effectExtent l="0" t="0" r="0" b="6350"/>
            <wp:docPr id="17758460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071" name="Obraz 17758460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03250"/>
                    </a:xfrm>
                    <a:prstGeom prst="rect">
                      <a:avLst/>
                    </a:prstGeom>
                  </pic:spPr>
                </pic:pic>
              </a:graphicData>
            </a:graphic>
          </wp:inline>
        </w:drawing>
      </w:r>
    </w:p>
    <w:p w14:paraId="1AA79208" w14:textId="64094D48" w:rsidR="005052FD" w:rsidRPr="00781EEC" w:rsidRDefault="00AC11D9" w:rsidP="00A9581A">
      <w:pPr>
        <w:jc w:val="both"/>
        <w:rPr>
          <w:rFonts w:ascii="Times New Roman" w:hAnsi="Times New Roman" w:cs="Times New Roman"/>
          <w:sz w:val="24"/>
          <w:szCs w:val="24"/>
        </w:rPr>
      </w:pPr>
      <w:r>
        <w:rPr>
          <w:rFonts w:ascii="Times New Roman" w:hAnsi="Times New Roman" w:cs="Times New Roman"/>
          <w:sz w:val="24"/>
          <w:szCs w:val="24"/>
        </w:rPr>
        <w:t>(wariant a</w:t>
      </w:r>
      <w:r w:rsidR="005052FD" w:rsidRPr="00781EEC">
        <w:rPr>
          <w:rFonts w:ascii="Times New Roman" w:hAnsi="Times New Roman" w:cs="Times New Roman"/>
          <w:sz w:val="24"/>
          <w:szCs w:val="24"/>
        </w:rPr>
        <w:t>c</w:t>
      </w:r>
      <w:r>
        <w:rPr>
          <w:rFonts w:ascii="Times New Roman" w:hAnsi="Times New Roman" w:cs="Times New Roman"/>
          <w:sz w:val="24"/>
          <w:szCs w:val="24"/>
        </w:rPr>
        <w:t>h</w:t>
      </w:r>
      <w:r w:rsidR="005052FD" w:rsidRPr="00781EEC">
        <w:rPr>
          <w:rFonts w:ascii="Times New Roman" w:hAnsi="Times New Roman" w:cs="Times New Roman"/>
          <w:sz w:val="24"/>
          <w:szCs w:val="24"/>
        </w:rPr>
        <w:t>romatyczny):</w:t>
      </w:r>
      <w:bookmarkStart w:id="0" w:name="_GoBack"/>
      <w:bookmarkEnd w:id="0"/>
    </w:p>
    <w:p w14:paraId="40D085BE" w14:textId="404AA514" w:rsidR="005052FD" w:rsidRPr="00781EEC" w:rsidRDefault="005052FD" w:rsidP="00A9581A">
      <w:pPr>
        <w:jc w:val="both"/>
        <w:rPr>
          <w:rFonts w:ascii="Times New Roman" w:hAnsi="Times New Roman" w:cs="Times New Roman"/>
          <w:sz w:val="24"/>
          <w:szCs w:val="24"/>
        </w:rPr>
      </w:pPr>
      <w:r w:rsidRPr="00781EEC">
        <w:rPr>
          <w:rFonts w:ascii="Times New Roman" w:hAnsi="Times New Roman" w:cs="Times New Roman"/>
          <w:noProof/>
          <w:sz w:val="24"/>
          <w:szCs w:val="24"/>
          <w:lang w:eastAsia="pl-PL"/>
        </w:rPr>
        <w:drawing>
          <wp:inline distT="0" distB="0" distL="0" distR="0" wp14:anchorId="0AABC52A" wp14:editId="4DC8A944">
            <wp:extent cx="5760720" cy="771525"/>
            <wp:effectExtent l="0" t="0" r="0" b="9525"/>
            <wp:docPr id="1385980784" name="Obraz 4" descr="Obraz zawierający tekst, Czcionka, biał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80784" name="Obraz 4" descr="Obraz zawierający tekst, Czcionka, biały, zrzut ekranu&#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71525"/>
                    </a:xfrm>
                    <a:prstGeom prst="rect">
                      <a:avLst/>
                    </a:prstGeom>
                  </pic:spPr>
                </pic:pic>
              </a:graphicData>
            </a:graphic>
          </wp:inline>
        </w:drawing>
      </w:r>
    </w:p>
    <w:p w14:paraId="050FE4C9" w14:textId="0D21525E" w:rsidR="005052FD" w:rsidRPr="00781EEC" w:rsidRDefault="00425B08" w:rsidP="00A9581A">
      <w:pPr>
        <w:jc w:val="both"/>
        <w:rPr>
          <w:rFonts w:ascii="Times New Roman" w:hAnsi="Times New Roman" w:cs="Times New Roman"/>
          <w:sz w:val="24"/>
          <w:szCs w:val="24"/>
        </w:rPr>
      </w:pPr>
      <w:r w:rsidRPr="00781EEC">
        <w:rPr>
          <w:rFonts w:ascii="Times New Roman" w:hAnsi="Times New Roman" w:cs="Times New Roman"/>
          <w:sz w:val="24"/>
          <w:szCs w:val="24"/>
        </w:rPr>
        <w:t>Jeśli przygotowywany jest materiał informacyjno-promocyjny audio (np. spot, audycja radiowa), który nie ma możliwości umieszczenia obowiązkowych znaków, na końcu materiału należy umieścić informację słowną: „Audycja/ kampania/ materiał/ projekt dofinansowany przez Unię Europejską”.</w:t>
      </w:r>
    </w:p>
    <w:p w14:paraId="4CAC69FA" w14:textId="449AA1B5" w:rsidR="00DD079C" w:rsidRPr="00781EEC" w:rsidRDefault="00DD079C" w:rsidP="00A9581A">
      <w:pPr>
        <w:jc w:val="both"/>
        <w:rPr>
          <w:rFonts w:ascii="Times New Roman" w:hAnsi="Times New Roman" w:cs="Times New Roman"/>
          <w:sz w:val="24"/>
          <w:szCs w:val="24"/>
        </w:rPr>
      </w:pPr>
      <w:r w:rsidRPr="00781EEC">
        <w:rPr>
          <w:rFonts w:ascii="Times New Roman" w:hAnsi="Times New Roman" w:cs="Times New Roman"/>
          <w:sz w:val="24"/>
          <w:szCs w:val="24"/>
        </w:rPr>
        <w:t>Gdy nie jest możliwe umieszczenie znaków w linii poziomej, można zastosować układ pionowy. W tym ustawieniu znak Funduszy Europejskich znajduje się na górze, pod znakiem FE znajduje się znak barw RP, a znak Unii Europejskiej na dole. W przypadku projektów finansowanych przez program regionalny, herb województwa lub jego oficjalne logo promocyjne umieszcza się pod znakiem UE (po linii rozdzielającej).</w:t>
      </w:r>
    </w:p>
    <w:p w14:paraId="2D204D9F" w14:textId="12F4A2A2" w:rsidR="00DD079C" w:rsidRPr="00781EEC" w:rsidRDefault="008F4AE4" w:rsidP="00A9581A">
      <w:pPr>
        <w:jc w:val="both"/>
        <w:rPr>
          <w:rFonts w:ascii="Times New Roman" w:hAnsi="Times New Roman" w:cs="Times New Roman"/>
          <w:sz w:val="24"/>
          <w:szCs w:val="24"/>
        </w:rPr>
      </w:pPr>
      <w:r w:rsidRPr="00781EEC">
        <w:rPr>
          <w:rFonts w:ascii="Times New Roman" w:hAnsi="Times New Roman" w:cs="Times New Roman"/>
          <w:sz w:val="24"/>
          <w:szCs w:val="24"/>
        </w:rPr>
        <w:t>Znak Funduszy Europejskich, znak barw RP oraz znak Unii Europejskiej muszą być zawsze umieszczone w widocznym miejscu materiału lub dokumentu. Dla spełnienia tego warunku wystarczy, jeśli np. pierwsza strona dokumentu zostanie oznaczona zestawieniem znaków.</w:t>
      </w:r>
    </w:p>
    <w:p w14:paraId="20DF1021" w14:textId="77777777" w:rsidR="00ED6CF8" w:rsidRPr="00781EEC" w:rsidRDefault="00ED6CF8" w:rsidP="00A9581A">
      <w:pPr>
        <w:jc w:val="both"/>
        <w:rPr>
          <w:rFonts w:ascii="Times New Roman" w:hAnsi="Times New Roman" w:cs="Times New Roman"/>
          <w:sz w:val="24"/>
          <w:szCs w:val="24"/>
        </w:rPr>
      </w:pPr>
      <w:r w:rsidRPr="00781EEC">
        <w:rPr>
          <w:rFonts w:ascii="Times New Roman" w:hAnsi="Times New Roman" w:cs="Times New Roman"/>
          <w:sz w:val="24"/>
          <w:szCs w:val="24"/>
        </w:rPr>
        <w:t xml:space="preserve">Znak barw RP występuje wyłącznie w wersji </w:t>
      </w:r>
      <w:proofErr w:type="spellStart"/>
      <w:r w:rsidRPr="00781EEC">
        <w:rPr>
          <w:rFonts w:ascii="Times New Roman" w:hAnsi="Times New Roman" w:cs="Times New Roman"/>
          <w:sz w:val="24"/>
          <w:szCs w:val="24"/>
        </w:rPr>
        <w:t>pełnokolorowej</w:t>
      </w:r>
      <w:proofErr w:type="spellEnd"/>
      <w:r w:rsidRPr="00781EEC">
        <w:rPr>
          <w:rFonts w:ascii="Times New Roman" w:hAnsi="Times New Roman" w:cs="Times New Roman"/>
          <w:sz w:val="24"/>
          <w:szCs w:val="24"/>
        </w:rPr>
        <w:t xml:space="preserve">. Dlatego zestawienie znaków FE, znaku barw RP i znaku UE zawsze występuje w wersji </w:t>
      </w:r>
      <w:proofErr w:type="spellStart"/>
      <w:r w:rsidRPr="00781EEC">
        <w:rPr>
          <w:rFonts w:ascii="Times New Roman" w:hAnsi="Times New Roman" w:cs="Times New Roman"/>
          <w:sz w:val="24"/>
          <w:szCs w:val="24"/>
        </w:rPr>
        <w:t>pełnokolorowej</w:t>
      </w:r>
      <w:proofErr w:type="spellEnd"/>
      <w:r w:rsidRPr="00781EEC">
        <w:rPr>
          <w:rFonts w:ascii="Times New Roman" w:hAnsi="Times New Roman" w:cs="Times New Roman"/>
          <w:sz w:val="24"/>
          <w:szCs w:val="24"/>
        </w:rPr>
        <w:t>. Zatem, jeśli wykorzystuje się achromatyczną wersję zestawienia znaków, nie umieszcza się znaku barw RP. Należy zastosować wtedy zestawienie dwóch znaków: FE i UE w wersji achromatycznej.</w:t>
      </w:r>
    </w:p>
    <w:p w14:paraId="7CB42B01" w14:textId="77777777" w:rsidR="00ED6CF8" w:rsidRPr="00781EEC" w:rsidRDefault="00ED6CF8" w:rsidP="00A9581A">
      <w:pPr>
        <w:jc w:val="both"/>
        <w:rPr>
          <w:rFonts w:ascii="Times New Roman" w:hAnsi="Times New Roman" w:cs="Times New Roman"/>
          <w:sz w:val="24"/>
          <w:szCs w:val="24"/>
        </w:rPr>
      </w:pPr>
      <w:proofErr w:type="spellStart"/>
      <w:r w:rsidRPr="00781EEC">
        <w:rPr>
          <w:rFonts w:ascii="Times New Roman" w:hAnsi="Times New Roman" w:cs="Times New Roman"/>
          <w:sz w:val="24"/>
          <w:szCs w:val="24"/>
        </w:rPr>
        <w:t>Pełnokolorowy</w:t>
      </w:r>
      <w:proofErr w:type="spellEnd"/>
      <w:r w:rsidRPr="00781EEC">
        <w:rPr>
          <w:rFonts w:ascii="Times New Roman" w:hAnsi="Times New Roman" w:cs="Times New Roman"/>
          <w:sz w:val="24"/>
          <w:szCs w:val="24"/>
        </w:rPr>
        <w:t xml:space="preserve"> zestaw znaków FE ze znakiem barw RP oraz znakiem UE musi zostać zastosowany w przypadku następujących materiałów:</w:t>
      </w:r>
    </w:p>
    <w:p w14:paraId="26E2B4EF"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t>strony internetowe,</w:t>
      </w:r>
    </w:p>
    <w:p w14:paraId="6243FA22"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t>publikacje elektroniczne np. materiały video, animacje, prezentacje, newslettery, mailing,</w:t>
      </w:r>
    </w:p>
    <w:p w14:paraId="64DFC4DD"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lastRenderedPageBreak/>
        <w:t>publikacje i materiały drukowane np. foldery, informatory, certyfikaty, zaświadczenia, dyplomy, zaproszenia, programy szkoleń, itp.,</w:t>
      </w:r>
    </w:p>
    <w:p w14:paraId="77903C4E"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t>korespondencja drukowana, jeśli papier firmowy jest w wersji kolorowej, naklejki,</w:t>
      </w:r>
    </w:p>
    <w:p w14:paraId="73667D5C"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t xml:space="preserve">materiały </w:t>
      </w:r>
      <w:proofErr w:type="spellStart"/>
      <w:r w:rsidRPr="00781EEC">
        <w:rPr>
          <w:rFonts w:ascii="Times New Roman" w:hAnsi="Times New Roman" w:cs="Times New Roman"/>
          <w:sz w:val="24"/>
          <w:szCs w:val="24"/>
        </w:rPr>
        <w:t>brandingowe</w:t>
      </w:r>
      <w:proofErr w:type="spellEnd"/>
      <w:r w:rsidRPr="00781EEC">
        <w:rPr>
          <w:rFonts w:ascii="Times New Roman" w:hAnsi="Times New Roman" w:cs="Times New Roman"/>
          <w:sz w:val="24"/>
          <w:szCs w:val="24"/>
        </w:rPr>
        <w:t xml:space="preserve"> i wystawowe np. baner, stand, </w:t>
      </w:r>
      <w:proofErr w:type="spellStart"/>
      <w:r w:rsidRPr="00781EEC">
        <w:rPr>
          <w:rFonts w:ascii="Times New Roman" w:hAnsi="Times New Roman" w:cs="Times New Roman"/>
          <w:sz w:val="24"/>
          <w:szCs w:val="24"/>
        </w:rPr>
        <w:t>roll-up</w:t>
      </w:r>
      <w:proofErr w:type="spellEnd"/>
      <w:r w:rsidRPr="00781EEC">
        <w:rPr>
          <w:rFonts w:ascii="Times New Roman" w:hAnsi="Times New Roman" w:cs="Times New Roman"/>
          <w:sz w:val="24"/>
          <w:szCs w:val="24"/>
        </w:rPr>
        <w:t>, ścianki, namioty i stoiska wystawowe, billboardy itp.</w:t>
      </w:r>
    </w:p>
    <w:p w14:paraId="3DE42A88" w14:textId="77777777" w:rsidR="00ED6CF8" w:rsidRPr="00781EEC" w:rsidRDefault="00ED6CF8" w:rsidP="00A9581A">
      <w:pPr>
        <w:pStyle w:val="Akapitzlist"/>
        <w:numPr>
          <w:ilvl w:val="0"/>
          <w:numId w:val="9"/>
        </w:numPr>
        <w:jc w:val="both"/>
        <w:rPr>
          <w:rFonts w:ascii="Times New Roman" w:hAnsi="Times New Roman" w:cs="Times New Roman"/>
          <w:sz w:val="24"/>
          <w:szCs w:val="24"/>
        </w:rPr>
      </w:pPr>
      <w:r w:rsidRPr="00781EEC">
        <w:rPr>
          <w:rFonts w:ascii="Times New Roman" w:hAnsi="Times New Roman" w:cs="Times New Roman"/>
          <w:sz w:val="24"/>
          <w:szCs w:val="24"/>
        </w:rPr>
        <w:t>materiały promocyjne tzw. gadżety.</w:t>
      </w:r>
    </w:p>
    <w:p w14:paraId="470EA02E" w14:textId="4D6F0F35" w:rsidR="00ED6CF8" w:rsidRPr="00781EEC" w:rsidRDefault="00ED6CF8" w:rsidP="00A9581A">
      <w:pPr>
        <w:jc w:val="both"/>
        <w:rPr>
          <w:rFonts w:ascii="Times New Roman" w:hAnsi="Times New Roman" w:cs="Times New Roman"/>
          <w:sz w:val="24"/>
          <w:szCs w:val="24"/>
        </w:rPr>
      </w:pPr>
      <w:r w:rsidRPr="00781EEC">
        <w:rPr>
          <w:rFonts w:ascii="Times New Roman" w:hAnsi="Times New Roman" w:cs="Times New Roman"/>
          <w:sz w:val="24"/>
          <w:szCs w:val="24"/>
        </w:rPr>
        <w:t>Achromatycznych zestawień znaków (bez znaku barw RP) można użyć, jeżeli:</w:t>
      </w:r>
    </w:p>
    <w:p w14:paraId="1723CCDF" w14:textId="77777777" w:rsidR="00ED6CF8" w:rsidRPr="00781EEC" w:rsidRDefault="00ED6CF8" w:rsidP="00A9581A">
      <w:pPr>
        <w:pStyle w:val="Akapitzlist"/>
        <w:numPr>
          <w:ilvl w:val="0"/>
          <w:numId w:val="10"/>
        </w:numPr>
        <w:jc w:val="both"/>
        <w:rPr>
          <w:rFonts w:ascii="Times New Roman" w:hAnsi="Times New Roman" w:cs="Times New Roman"/>
          <w:sz w:val="24"/>
          <w:szCs w:val="24"/>
        </w:rPr>
      </w:pPr>
      <w:r w:rsidRPr="00781EEC">
        <w:rPr>
          <w:rFonts w:ascii="Times New Roman" w:hAnsi="Times New Roman" w:cs="Times New Roman"/>
          <w:sz w:val="24"/>
          <w:szCs w:val="24"/>
        </w:rPr>
        <w:t xml:space="preserve">nie ma ogólnodostępnych możliwości technicznych zastosowania oznaczeń </w:t>
      </w:r>
      <w:proofErr w:type="spellStart"/>
      <w:r w:rsidRPr="00781EEC">
        <w:rPr>
          <w:rFonts w:ascii="Times New Roman" w:hAnsi="Times New Roman" w:cs="Times New Roman"/>
          <w:sz w:val="24"/>
          <w:szCs w:val="24"/>
        </w:rPr>
        <w:t>pełnokolorowych</w:t>
      </w:r>
      <w:proofErr w:type="spellEnd"/>
      <w:r w:rsidRPr="00781EEC">
        <w:rPr>
          <w:rFonts w:ascii="Times New Roman" w:hAnsi="Times New Roman" w:cs="Times New Roman"/>
          <w:sz w:val="24"/>
          <w:szCs w:val="24"/>
        </w:rPr>
        <w:t xml:space="preserve"> ze względu np. na materiał, z którego wykonano przedmiot np. kamień, mosiądz, brąz lub jeżeli zastosowanie technik </w:t>
      </w:r>
      <w:proofErr w:type="spellStart"/>
      <w:r w:rsidRPr="00781EEC">
        <w:rPr>
          <w:rFonts w:ascii="Times New Roman" w:hAnsi="Times New Roman" w:cs="Times New Roman"/>
          <w:sz w:val="24"/>
          <w:szCs w:val="24"/>
        </w:rPr>
        <w:t>pełnokolorowych</w:t>
      </w:r>
      <w:proofErr w:type="spellEnd"/>
      <w:r w:rsidRPr="00781EEC">
        <w:rPr>
          <w:rFonts w:ascii="Times New Roman" w:hAnsi="Times New Roman" w:cs="Times New Roman"/>
          <w:sz w:val="24"/>
          <w:szCs w:val="24"/>
        </w:rPr>
        <w:t xml:space="preserve"> znacznie podniosłoby koszty,</w:t>
      </w:r>
    </w:p>
    <w:p w14:paraId="5377376A" w14:textId="77777777" w:rsidR="00ED6CF8" w:rsidRPr="00781EEC" w:rsidRDefault="00ED6CF8" w:rsidP="00A9581A">
      <w:pPr>
        <w:pStyle w:val="Akapitzlist"/>
        <w:numPr>
          <w:ilvl w:val="0"/>
          <w:numId w:val="10"/>
        </w:numPr>
        <w:jc w:val="both"/>
        <w:rPr>
          <w:rFonts w:ascii="Times New Roman" w:hAnsi="Times New Roman" w:cs="Times New Roman"/>
          <w:sz w:val="24"/>
          <w:szCs w:val="24"/>
        </w:rPr>
      </w:pPr>
      <w:r w:rsidRPr="00781EEC">
        <w:rPr>
          <w:rFonts w:ascii="Times New Roman" w:hAnsi="Times New Roman" w:cs="Times New Roman"/>
          <w:sz w:val="24"/>
          <w:szCs w:val="24"/>
        </w:rPr>
        <w:t xml:space="preserve">zastosowanie wersji </w:t>
      </w:r>
      <w:proofErr w:type="spellStart"/>
      <w:r w:rsidRPr="00781EEC">
        <w:rPr>
          <w:rFonts w:ascii="Times New Roman" w:hAnsi="Times New Roman" w:cs="Times New Roman"/>
          <w:sz w:val="24"/>
          <w:szCs w:val="24"/>
        </w:rPr>
        <w:t>pełnokolorowych</w:t>
      </w:r>
      <w:proofErr w:type="spellEnd"/>
      <w:r w:rsidRPr="00781EEC">
        <w:rPr>
          <w:rFonts w:ascii="Times New Roman" w:hAnsi="Times New Roman" w:cs="Times New Roman"/>
          <w:sz w:val="24"/>
          <w:szCs w:val="24"/>
        </w:rPr>
        <w:t xml:space="preserve"> nie jest możliwe ze względu na charakter otoczenia (miejsce kultu lub zabytek),</w:t>
      </w:r>
    </w:p>
    <w:p w14:paraId="6FF7F5A8" w14:textId="1F95C463" w:rsidR="00ED6CF8" w:rsidRPr="00781EEC" w:rsidRDefault="00ED6CF8" w:rsidP="00A9581A">
      <w:pPr>
        <w:pStyle w:val="Akapitzlist"/>
        <w:numPr>
          <w:ilvl w:val="0"/>
          <w:numId w:val="10"/>
        </w:numPr>
        <w:jc w:val="both"/>
        <w:rPr>
          <w:rFonts w:ascii="Times New Roman" w:hAnsi="Times New Roman" w:cs="Times New Roman"/>
          <w:sz w:val="24"/>
          <w:szCs w:val="24"/>
        </w:rPr>
      </w:pPr>
      <w:r w:rsidRPr="00781EEC">
        <w:rPr>
          <w:rFonts w:ascii="Times New Roman" w:hAnsi="Times New Roman" w:cs="Times New Roman"/>
          <w:sz w:val="24"/>
          <w:szCs w:val="24"/>
        </w:rPr>
        <w:t>materiały z założenia występują w wersji achromatycznej, np. korespondencja drukowana (jeśli papier firmowy jest wykonany w wersji achromatycznej), dokumentacja projektowa (np. dokumenty przetargowe, umowy, ogłoszenia, opisy stanowisk pracy.</w:t>
      </w:r>
    </w:p>
    <w:p w14:paraId="716FEC8E" w14:textId="77777777" w:rsidR="00B26679" w:rsidRPr="00781EEC" w:rsidRDefault="00B26679" w:rsidP="00A9581A">
      <w:pPr>
        <w:pStyle w:val="Akapitzlist"/>
        <w:jc w:val="both"/>
        <w:rPr>
          <w:rFonts w:ascii="Times New Roman" w:hAnsi="Times New Roman" w:cs="Times New Roman"/>
          <w:sz w:val="24"/>
          <w:szCs w:val="24"/>
        </w:rPr>
      </w:pPr>
    </w:p>
    <w:p w14:paraId="2CEC0E11" w14:textId="0CA328BF" w:rsidR="00B26679" w:rsidRPr="00781EEC" w:rsidRDefault="00B26679"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 xml:space="preserve">Pożyczkobiorca </w:t>
      </w:r>
      <w:r w:rsidRPr="00781EEC">
        <w:rPr>
          <w:rFonts w:ascii="Times New Roman" w:hAnsi="Times New Roman" w:cs="Times New Roman"/>
          <w:b/>
          <w:bCs/>
          <w:sz w:val="24"/>
          <w:szCs w:val="24"/>
        </w:rPr>
        <w:t>może</w:t>
      </w:r>
      <w:r w:rsidRPr="00781EEC">
        <w:rPr>
          <w:rFonts w:ascii="Times New Roman" w:hAnsi="Times New Roman" w:cs="Times New Roman"/>
          <w:sz w:val="24"/>
          <w:szCs w:val="24"/>
        </w:rPr>
        <w:t xml:space="preserve"> zamieścić znaki: Funduszy Europejskich, barw RP i Unii Europejskiej (a w przypadku programów regionalnych również herb województwa lub jego oficjalne logo promocyjne) na produktach, sprzęcie, pojazdach, aparaturze itp., powstałych lub zakupionych w projekcie, poprzez umieszczenie na nich trwałych naklejek.</w:t>
      </w:r>
    </w:p>
    <w:p w14:paraId="6C2A9FE2" w14:textId="7EFE2C16" w:rsidR="00B26679" w:rsidRPr="00781EEC" w:rsidRDefault="00B26679" w:rsidP="00A9581A">
      <w:pPr>
        <w:ind w:left="709"/>
        <w:jc w:val="both"/>
        <w:rPr>
          <w:rFonts w:ascii="Times New Roman" w:hAnsi="Times New Roman" w:cs="Times New Roman"/>
          <w:sz w:val="24"/>
          <w:szCs w:val="24"/>
        </w:rPr>
      </w:pPr>
      <w:r w:rsidRPr="00781EEC">
        <w:rPr>
          <w:rFonts w:ascii="Times New Roman" w:hAnsi="Times New Roman" w:cs="Times New Roman"/>
          <w:sz w:val="24"/>
          <w:szCs w:val="24"/>
        </w:rPr>
        <w:t>Nie należy umieszczać naklejek na przedmiotach użytku codziennego, których znaczenie ma charakter pomocniczy/ dodatkowy w projekcie (np. meble, akcesoria biurowe, np. lampki biurkowe, drobne elementy wyposażenia pomieszczeń, np. wieszaki, itp.).</w:t>
      </w:r>
    </w:p>
    <w:p w14:paraId="0331A104" w14:textId="6B5260B9" w:rsidR="00AA27F6" w:rsidRPr="00781EEC" w:rsidRDefault="00AA27F6" w:rsidP="00A9581A">
      <w:pPr>
        <w:pStyle w:val="Akapitzlist"/>
        <w:jc w:val="both"/>
        <w:rPr>
          <w:rFonts w:ascii="Times New Roman" w:hAnsi="Times New Roman" w:cs="Times New Roman"/>
          <w:sz w:val="24"/>
          <w:szCs w:val="24"/>
        </w:rPr>
      </w:pPr>
      <w:r w:rsidRPr="00781EEC">
        <w:rPr>
          <w:rFonts w:ascii="Times New Roman" w:hAnsi="Times New Roman" w:cs="Times New Roman"/>
          <w:sz w:val="24"/>
          <w:szCs w:val="24"/>
        </w:rPr>
        <w:t>Projekt graficzny naklejki dostępny jest pod linkiem:</w:t>
      </w:r>
    </w:p>
    <w:p w14:paraId="21FAD339" w14:textId="77777777" w:rsidR="00AA27F6" w:rsidRPr="00781EEC" w:rsidRDefault="00F60BB1" w:rsidP="00A9581A">
      <w:pPr>
        <w:pStyle w:val="Akapitzlist"/>
        <w:jc w:val="both"/>
        <w:rPr>
          <w:rFonts w:ascii="Times New Roman" w:hAnsi="Times New Roman" w:cs="Times New Roman"/>
          <w:sz w:val="24"/>
          <w:szCs w:val="24"/>
        </w:rPr>
      </w:pPr>
      <w:hyperlink r:id="rId13" w:history="1">
        <w:r w:rsidR="00AA27F6" w:rsidRPr="00781EEC">
          <w:rPr>
            <w:rStyle w:val="Hipercze"/>
            <w:rFonts w:ascii="Times New Roman" w:hAnsi="Times New Roman" w:cs="Times New Roman"/>
            <w:sz w:val="24"/>
            <w:szCs w:val="24"/>
          </w:rPr>
          <w:t>https://www.funduszeeuropejskie.gov.pl/strony/o-funduszach/fundusze-2021-2027/prawo-i-dokumenty/zasady-komunikacji-fe/</w:t>
        </w:r>
      </w:hyperlink>
    </w:p>
    <w:p w14:paraId="77A800BF" w14:textId="77777777" w:rsidR="00AA27F6" w:rsidRPr="00781EEC" w:rsidRDefault="00AA27F6" w:rsidP="00A9581A">
      <w:pPr>
        <w:ind w:left="709"/>
        <w:jc w:val="both"/>
        <w:rPr>
          <w:rFonts w:ascii="Times New Roman" w:hAnsi="Times New Roman" w:cs="Times New Roman"/>
          <w:sz w:val="24"/>
          <w:szCs w:val="24"/>
        </w:rPr>
      </w:pPr>
    </w:p>
    <w:p w14:paraId="0DDBB6E6" w14:textId="47E5A62D" w:rsidR="00B26679" w:rsidRPr="00781EEC" w:rsidRDefault="00F23603" w:rsidP="00A9581A">
      <w:pPr>
        <w:pStyle w:val="Akapitzlist"/>
        <w:jc w:val="both"/>
        <w:rPr>
          <w:rFonts w:ascii="Times New Roman" w:hAnsi="Times New Roman" w:cs="Times New Roman"/>
          <w:sz w:val="24"/>
          <w:szCs w:val="24"/>
        </w:rPr>
      </w:pPr>
      <w:r w:rsidRPr="00781EEC">
        <w:rPr>
          <w:rFonts w:ascii="Times New Roman" w:hAnsi="Times New Roman" w:cs="Times New Roman"/>
          <w:noProof/>
          <w:sz w:val="24"/>
          <w:szCs w:val="24"/>
          <w:lang w:eastAsia="pl-PL"/>
        </w:rPr>
        <w:lastRenderedPageBreak/>
        <w:drawing>
          <wp:inline distT="0" distB="0" distL="0" distR="0" wp14:anchorId="5024DB9F" wp14:editId="63430DF2">
            <wp:extent cx="5138928" cy="2770632"/>
            <wp:effectExtent l="0" t="0" r="5080" b="0"/>
            <wp:docPr id="1859902563" name="Obraz 6" descr="Obraz zawierający tekst, zrzut ekranu, Czcionka, Mar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2563" name="Obraz 6" descr="Obraz zawierający tekst, zrzut ekranu, Czcionka, Mark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138928" cy="2770632"/>
                    </a:xfrm>
                    <a:prstGeom prst="rect">
                      <a:avLst/>
                    </a:prstGeom>
                  </pic:spPr>
                </pic:pic>
              </a:graphicData>
            </a:graphic>
          </wp:inline>
        </w:drawing>
      </w:r>
    </w:p>
    <w:p w14:paraId="6CE05581" w14:textId="77777777" w:rsidR="00F23603" w:rsidRPr="00781EEC" w:rsidRDefault="00F23603" w:rsidP="00A9581A">
      <w:pPr>
        <w:pStyle w:val="Akapitzlist"/>
        <w:jc w:val="both"/>
        <w:rPr>
          <w:rFonts w:ascii="Times New Roman" w:hAnsi="Times New Roman" w:cs="Times New Roman"/>
          <w:sz w:val="24"/>
          <w:szCs w:val="24"/>
        </w:rPr>
      </w:pPr>
    </w:p>
    <w:p w14:paraId="1B521010" w14:textId="4450ED48" w:rsidR="00AA27F6" w:rsidRPr="00781EEC" w:rsidRDefault="00F23603" w:rsidP="00A9581A">
      <w:pPr>
        <w:pStyle w:val="Akapitzlist"/>
        <w:jc w:val="both"/>
        <w:rPr>
          <w:rFonts w:ascii="Times New Roman" w:hAnsi="Times New Roman" w:cs="Times New Roman"/>
          <w:sz w:val="24"/>
          <w:szCs w:val="24"/>
        </w:rPr>
      </w:pPr>
      <w:r w:rsidRPr="00781EEC">
        <w:rPr>
          <w:rFonts w:ascii="Times New Roman" w:hAnsi="Times New Roman" w:cs="Times New Roman"/>
          <w:sz w:val="24"/>
          <w:szCs w:val="24"/>
        </w:rPr>
        <w:t>Wzór naklejki jest obowiązkowy, tzn. nie można go modyfikować, dodawać / usuwać znaków, poza zmianą znaku „Fundusze Europejskie” na znak odpowiedniego programu. Na naklejkach nie występuje pasek dolny w kolorystyce programu, zatem kolorystyka jest taka sama dla wszystkich programów.</w:t>
      </w:r>
    </w:p>
    <w:p w14:paraId="6D3EF089" w14:textId="77777777" w:rsidR="003A267C" w:rsidRPr="00781EEC" w:rsidRDefault="003A267C" w:rsidP="00A9581A">
      <w:pPr>
        <w:pStyle w:val="Akapitzlist"/>
        <w:jc w:val="both"/>
        <w:rPr>
          <w:rFonts w:ascii="Times New Roman" w:hAnsi="Times New Roman" w:cs="Times New Roman"/>
          <w:sz w:val="24"/>
          <w:szCs w:val="24"/>
        </w:rPr>
      </w:pPr>
    </w:p>
    <w:p w14:paraId="3B023FDD" w14:textId="61E36FA2" w:rsidR="003A267C" w:rsidRPr="00781EEC" w:rsidRDefault="006118F7" w:rsidP="00A9581A">
      <w:pPr>
        <w:pStyle w:val="Akapitzlist"/>
        <w:numPr>
          <w:ilvl w:val="0"/>
          <w:numId w:val="1"/>
        </w:numPr>
        <w:jc w:val="both"/>
        <w:rPr>
          <w:rFonts w:ascii="Times New Roman" w:hAnsi="Times New Roman" w:cs="Times New Roman"/>
          <w:sz w:val="24"/>
          <w:szCs w:val="24"/>
        </w:rPr>
      </w:pPr>
      <w:r w:rsidRPr="00781EEC">
        <w:rPr>
          <w:rFonts w:ascii="Times New Roman" w:hAnsi="Times New Roman" w:cs="Times New Roman"/>
          <w:sz w:val="24"/>
          <w:szCs w:val="24"/>
        </w:rPr>
        <w:t>Jeżeli Pożyczkobiorca zdecyduje się na umieszczenie informacji na swojej stronie internetowej lub w mediach społecznościowych, to opis projektu powinien zawierać:</w:t>
      </w:r>
    </w:p>
    <w:p w14:paraId="07D92495"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tytuł projektu lub jego skróconą nazwę (maksymalnie 150 znaków),</w:t>
      </w:r>
    </w:p>
    <w:p w14:paraId="305D0F2B"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podkreślenie faktu otrzymania wsparcia finansowego z Unii Europejskiej czyli: znak Funduszy Europejskich, znak barw Rzeczpospolitej Polskiej i znak Unii Europejskiej,</w:t>
      </w:r>
    </w:p>
    <w:p w14:paraId="7D1BB072"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zadania, działania, które będą realizowane w projekcie (opis, co zostanie zrobione, zakupione etc.),</w:t>
      </w:r>
    </w:p>
    <w:p w14:paraId="2A4CFEBA"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grupy docelowe (do kogo skierowany jest projekt, kto z niego skorzysta),</w:t>
      </w:r>
    </w:p>
    <w:p w14:paraId="66D4DC0B"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cel lub cele projektu,</w:t>
      </w:r>
    </w:p>
    <w:p w14:paraId="0F0A6DDD"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efekty, rezultaty projektu (jeśli opis zadań, działań nie zawiera opisu efektów, rezultatów),</w:t>
      </w:r>
    </w:p>
    <w:p w14:paraId="1E255EED"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wartość projektu (całkowity koszt projektu),</w:t>
      </w:r>
    </w:p>
    <w:p w14:paraId="1AB760F3" w14:textId="77777777"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wysokość wkładu Funduszy Europejskich,</w:t>
      </w:r>
    </w:p>
    <w:p w14:paraId="5D0EBCC1" w14:textId="080EFC42" w:rsidR="00135960" w:rsidRPr="00781EEC" w:rsidRDefault="00135960" w:rsidP="00A9581A">
      <w:pPr>
        <w:pStyle w:val="Akapitzlist"/>
        <w:numPr>
          <w:ilvl w:val="0"/>
          <w:numId w:val="12"/>
        </w:numPr>
        <w:jc w:val="both"/>
        <w:rPr>
          <w:rFonts w:ascii="Times New Roman" w:hAnsi="Times New Roman" w:cs="Times New Roman"/>
          <w:sz w:val="24"/>
          <w:szCs w:val="24"/>
        </w:rPr>
      </w:pPr>
      <w:r w:rsidRPr="00781EEC">
        <w:rPr>
          <w:rFonts w:ascii="Times New Roman" w:hAnsi="Times New Roman" w:cs="Times New Roman"/>
          <w:sz w:val="24"/>
          <w:szCs w:val="24"/>
        </w:rPr>
        <w:t>hasztagi: #</w:t>
      </w:r>
      <w:proofErr w:type="spellStart"/>
      <w:r w:rsidRPr="00781EEC">
        <w:rPr>
          <w:rFonts w:ascii="Times New Roman" w:hAnsi="Times New Roman" w:cs="Times New Roman"/>
          <w:sz w:val="24"/>
          <w:szCs w:val="24"/>
        </w:rPr>
        <w:t>FunduszeUE</w:t>
      </w:r>
      <w:proofErr w:type="spellEnd"/>
      <w:r w:rsidRPr="00781EEC">
        <w:rPr>
          <w:rFonts w:ascii="Times New Roman" w:hAnsi="Times New Roman" w:cs="Times New Roman"/>
          <w:sz w:val="24"/>
          <w:szCs w:val="24"/>
        </w:rPr>
        <w:t xml:space="preserve"> lub #</w:t>
      </w:r>
      <w:proofErr w:type="spellStart"/>
      <w:r w:rsidRPr="00781EEC">
        <w:rPr>
          <w:rFonts w:ascii="Times New Roman" w:hAnsi="Times New Roman" w:cs="Times New Roman"/>
          <w:sz w:val="24"/>
          <w:szCs w:val="24"/>
        </w:rPr>
        <w:t>FunduszeEuropejskie</w:t>
      </w:r>
      <w:proofErr w:type="spellEnd"/>
      <w:r w:rsidRPr="00781EEC">
        <w:rPr>
          <w:rFonts w:ascii="Times New Roman" w:hAnsi="Times New Roman" w:cs="Times New Roman"/>
          <w:sz w:val="24"/>
          <w:szCs w:val="24"/>
        </w:rPr>
        <w:t>.</w:t>
      </w:r>
    </w:p>
    <w:p w14:paraId="3D2B9B7E" w14:textId="2EBF6292" w:rsidR="00135960" w:rsidRPr="00781EEC" w:rsidRDefault="00135960" w:rsidP="00A9581A">
      <w:pPr>
        <w:ind w:left="709"/>
        <w:jc w:val="both"/>
        <w:rPr>
          <w:rFonts w:ascii="Times New Roman" w:hAnsi="Times New Roman" w:cs="Times New Roman"/>
          <w:sz w:val="24"/>
          <w:szCs w:val="24"/>
        </w:rPr>
      </w:pPr>
      <w:r w:rsidRPr="00781EEC">
        <w:rPr>
          <w:rFonts w:ascii="Times New Roman" w:hAnsi="Times New Roman" w:cs="Times New Roman"/>
          <w:sz w:val="24"/>
          <w:szCs w:val="24"/>
        </w:rPr>
        <w:t xml:space="preserve">Oznaczenia na stronach internetowych i w mediach społecznościowych występują zawsze w wariancie </w:t>
      </w:r>
      <w:proofErr w:type="spellStart"/>
      <w:r w:rsidRPr="00781EEC">
        <w:rPr>
          <w:rFonts w:ascii="Times New Roman" w:hAnsi="Times New Roman" w:cs="Times New Roman"/>
          <w:sz w:val="24"/>
          <w:szCs w:val="24"/>
        </w:rPr>
        <w:t>pełnokolorowym</w:t>
      </w:r>
      <w:proofErr w:type="spellEnd"/>
      <w:r w:rsidRPr="00781EEC">
        <w:rPr>
          <w:rFonts w:ascii="Times New Roman" w:hAnsi="Times New Roman" w:cs="Times New Roman"/>
          <w:sz w:val="24"/>
          <w:szCs w:val="24"/>
        </w:rPr>
        <w:t>. Nie można tu zastosować wersji achromatycznych.</w:t>
      </w:r>
    </w:p>
    <w:p w14:paraId="23D0D546" w14:textId="5D943AFD" w:rsidR="005D4858" w:rsidRPr="00781EEC" w:rsidRDefault="005D4858" w:rsidP="00A9581A">
      <w:pPr>
        <w:ind w:left="709"/>
        <w:jc w:val="both"/>
        <w:rPr>
          <w:rFonts w:ascii="Times New Roman" w:hAnsi="Times New Roman" w:cs="Times New Roman"/>
          <w:sz w:val="24"/>
          <w:szCs w:val="24"/>
        </w:rPr>
      </w:pPr>
      <w:r w:rsidRPr="00781EEC">
        <w:rPr>
          <w:rFonts w:ascii="Times New Roman" w:hAnsi="Times New Roman" w:cs="Times New Roman"/>
          <w:sz w:val="24"/>
          <w:szCs w:val="24"/>
        </w:rPr>
        <w:t>Przykładowy opis:</w:t>
      </w:r>
    </w:p>
    <w:p w14:paraId="5AB86C11" w14:textId="31073178" w:rsidR="005D4858" w:rsidRPr="00781EEC" w:rsidRDefault="005D4858" w:rsidP="00A9581A">
      <w:pPr>
        <w:ind w:left="709"/>
        <w:jc w:val="both"/>
        <w:rPr>
          <w:rFonts w:ascii="Times New Roman" w:hAnsi="Times New Roman" w:cs="Times New Roman"/>
          <w:sz w:val="24"/>
          <w:szCs w:val="24"/>
        </w:rPr>
      </w:pPr>
      <w:r w:rsidRPr="00781EEC">
        <w:rPr>
          <w:rFonts w:ascii="Times New Roman" w:hAnsi="Times New Roman" w:cs="Times New Roman"/>
          <w:noProof/>
          <w:sz w:val="24"/>
          <w:szCs w:val="24"/>
          <w:lang w:eastAsia="pl-PL"/>
        </w:rPr>
        <w:lastRenderedPageBreak/>
        <w:drawing>
          <wp:inline distT="0" distB="0" distL="0" distR="0" wp14:anchorId="7C01958B" wp14:editId="00F4475C">
            <wp:extent cx="5060950" cy="5384575"/>
            <wp:effectExtent l="0" t="0" r="6350" b="6985"/>
            <wp:docPr id="551260009" name="Obraz 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0009" name="Obraz 7" descr="Obraz zawierający tekst, zrzut ekranu, Czcionka, numer&#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073534" cy="5397964"/>
                    </a:xfrm>
                    <a:prstGeom prst="rect">
                      <a:avLst/>
                    </a:prstGeom>
                  </pic:spPr>
                </pic:pic>
              </a:graphicData>
            </a:graphic>
          </wp:inline>
        </w:drawing>
      </w:r>
    </w:p>
    <w:p w14:paraId="7161EBC3" w14:textId="77777777" w:rsidR="005D4858" w:rsidRPr="00781EEC" w:rsidRDefault="005D4858" w:rsidP="00A9581A">
      <w:pPr>
        <w:ind w:left="709"/>
        <w:jc w:val="both"/>
        <w:rPr>
          <w:rFonts w:ascii="Times New Roman" w:hAnsi="Times New Roman" w:cs="Times New Roman"/>
          <w:sz w:val="24"/>
          <w:szCs w:val="24"/>
        </w:rPr>
      </w:pPr>
    </w:p>
    <w:sectPr w:rsidR="005D4858" w:rsidRPr="00781EEC" w:rsidSect="00532EA9">
      <w:headerReference w:type="default"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D50B4" w14:textId="77777777" w:rsidR="00F60BB1" w:rsidRDefault="00F60BB1" w:rsidP="00532EA9">
      <w:pPr>
        <w:spacing w:after="0" w:line="240" w:lineRule="auto"/>
      </w:pPr>
      <w:r>
        <w:separator/>
      </w:r>
    </w:p>
  </w:endnote>
  <w:endnote w:type="continuationSeparator" w:id="0">
    <w:p w14:paraId="150DF1A0" w14:textId="77777777" w:rsidR="00F60BB1" w:rsidRDefault="00F60BB1" w:rsidP="0053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61E83" w14:textId="667A7725" w:rsidR="00376E9A" w:rsidRDefault="00376E9A">
    <w:pPr>
      <w:pStyle w:val="Stopka"/>
    </w:pPr>
    <w:r>
      <w:rPr>
        <w:noProof/>
        <w:lang w:eastAsia="pl-PL"/>
      </w:rPr>
      <w:drawing>
        <wp:inline distT="0" distB="0" distL="0" distR="0" wp14:anchorId="0339A96D" wp14:editId="0AF63CDF">
          <wp:extent cx="5760720" cy="603250"/>
          <wp:effectExtent l="0" t="0" r="0" b="635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41879" name="Obraz 1683341879"/>
                  <pic:cNvPicPr/>
                </pic:nvPicPr>
                <pic:blipFill>
                  <a:blip r:embed="rId1">
                    <a:extLst>
                      <a:ext uri="{28A0092B-C50C-407E-A947-70E740481C1C}">
                        <a14:useLocalDpi xmlns:a14="http://schemas.microsoft.com/office/drawing/2010/main" val="0"/>
                      </a:ext>
                    </a:extLst>
                  </a:blip>
                  <a:stretch>
                    <a:fillRect/>
                  </a:stretch>
                </pic:blipFill>
                <pic:spPr>
                  <a:xfrm>
                    <a:off x="0" y="0"/>
                    <a:ext cx="5760720" cy="60325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F917E" w14:textId="798E793A" w:rsidR="00376E9A" w:rsidRDefault="00376E9A">
    <w:pPr>
      <w:pStyle w:val="Stopka"/>
    </w:pPr>
    <w:r>
      <w:rPr>
        <w:noProof/>
        <w:lang w:eastAsia="pl-PL"/>
      </w:rPr>
      <w:drawing>
        <wp:inline distT="0" distB="0" distL="0" distR="0" wp14:anchorId="69CDB016" wp14:editId="25C60D98">
          <wp:extent cx="5760720" cy="603250"/>
          <wp:effectExtent l="0" t="0" r="0" b="6350"/>
          <wp:docPr id="168334187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41879" name="Obraz 1683341879"/>
                  <pic:cNvPicPr/>
                </pic:nvPicPr>
                <pic:blipFill>
                  <a:blip r:embed="rId1">
                    <a:extLst>
                      <a:ext uri="{28A0092B-C50C-407E-A947-70E740481C1C}">
                        <a14:useLocalDpi xmlns:a14="http://schemas.microsoft.com/office/drawing/2010/main" val="0"/>
                      </a:ext>
                    </a:extLst>
                  </a:blip>
                  <a:stretch>
                    <a:fillRect/>
                  </a:stretch>
                </pic:blipFill>
                <pic:spPr>
                  <a:xfrm>
                    <a:off x="0" y="0"/>
                    <a:ext cx="5760720" cy="6032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1B7CC" w14:textId="77777777" w:rsidR="00F60BB1" w:rsidRDefault="00F60BB1" w:rsidP="00532EA9">
      <w:pPr>
        <w:spacing w:after="0" w:line="240" w:lineRule="auto"/>
      </w:pPr>
      <w:r>
        <w:separator/>
      </w:r>
    </w:p>
  </w:footnote>
  <w:footnote w:type="continuationSeparator" w:id="0">
    <w:p w14:paraId="37027923" w14:textId="77777777" w:rsidR="00F60BB1" w:rsidRDefault="00F60BB1" w:rsidP="00532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AD74E" w14:textId="3AFB0822" w:rsidR="00376E9A" w:rsidRDefault="00376E9A">
    <w:pPr>
      <w:pStyle w:val="Nagwek"/>
    </w:pPr>
  </w:p>
  <w:p w14:paraId="05D8E121" w14:textId="77777777" w:rsidR="00376E9A" w:rsidRDefault="00376E9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3275" w14:textId="17806C56" w:rsidR="00376E9A" w:rsidRDefault="00FD2F5C" w:rsidP="00FD2F5C">
    <w:pPr>
      <w:pStyle w:val="Nagwek"/>
      <w:tabs>
        <w:tab w:val="clear" w:pos="4536"/>
        <w:tab w:val="center" w:pos="7230"/>
      </w:tabs>
      <w:ind w:left="708"/>
    </w:pPr>
    <w:r w:rsidRPr="00064092">
      <w:rPr>
        <w:noProof/>
        <w:lang w:eastAsia="pl-PL"/>
      </w:rPr>
      <w:drawing>
        <wp:inline distT="0" distB="0" distL="0" distR="0" wp14:anchorId="50E2EB2F" wp14:editId="4F192BF1">
          <wp:extent cx="1809750" cy="523875"/>
          <wp:effectExtent l="0" t="0" r="0" b="9525"/>
          <wp:docPr id="2" name="Obraz 2" descr="D:\Dokumenty Fundacji\LOGA\LOGO fpcp 2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 Fundacji\LOGA\LOGO fpcp 201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23875"/>
                  </a:xfrm>
                  <a:prstGeom prst="rect">
                    <a:avLst/>
                  </a:prstGeom>
                  <a:noFill/>
                  <a:ln>
                    <a:noFill/>
                  </a:ln>
                </pic:spPr>
              </pic:pic>
            </a:graphicData>
          </a:graphic>
        </wp:inline>
      </w:drawing>
    </w:r>
    <w:r w:rsidR="00376E9A">
      <w:t xml:space="preserve">                                                                                                                                        </w:t>
    </w:r>
  </w:p>
  <w:p w14:paraId="13B7980B" w14:textId="77777777" w:rsidR="00FD2F5C" w:rsidRDefault="00376E9A" w:rsidP="00781EEC">
    <w:pPr>
      <w:pStyle w:val="Nagwek"/>
      <w:rPr>
        <w:rFonts w:ascii="Times New Roman" w:hAnsi="Times New Roman" w:cs="Times New Roman"/>
      </w:rPr>
    </w:pPr>
    <w:r w:rsidRPr="00897EC6">
      <w:rPr>
        <w:rFonts w:ascii="Times New Roman" w:hAnsi="Times New Roman" w:cs="Times New Roman"/>
      </w:rPr>
      <w:t xml:space="preserve">                                                                                                                                </w:t>
    </w:r>
  </w:p>
  <w:p w14:paraId="39CDA006" w14:textId="070AD49C" w:rsidR="00376E9A" w:rsidRPr="00897EC6" w:rsidRDefault="00FD2F5C" w:rsidP="00FD2F5C">
    <w:pPr>
      <w:pStyle w:val="Nagwek"/>
      <w:jc w:val="right"/>
      <w:rPr>
        <w:rFonts w:ascii="Times New Roman" w:hAnsi="Times New Roman" w:cs="Times New Roman"/>
      </w:rPr>
    </w:pPr>
    <w:r>
      <w:rPr>
        <w:rFonts w:ascii="Times New Roman" w:hAnsi="Times New Roman" w:cs="Times New Roman"/>
      </w:rPr>
      <w:t xml:space="preserve">Wydanie </w:t>
    </w:r>
    <w:r w:rsidR="00376E9A" w:rsidRPr="00897EC6">
      <w:rPr>
        <w:rFonts w:ascii="Times New Roman" w:hAnsi="Times New Roman" w:cs="Times New Roman"/>
      </w:rPr>
      <w:t xml:space="preserve">  z dnia 20-12-2023r</w:t>
    </w:r>
  </w:p>
  <w:p w14:paraId="4E872C97" w14:textId="77777777" w:rsidR="00376E9A" w:rsidRDefault="00376E9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E1FC7"/>
    <w:multiLevelType w:val="hybridMultilevel"/>
    <w:tmpl w:val="8662F2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63F73DE"/>
    <w:multiLevelType w:val="hybridMultilevel"/>
    <w:tmpl w:val="DA241CF4"/>
    <w:lvl w:ilvl="0" w:tplc="457066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AC508D3"/>
    <w:multiLevelType w:val="hybridMultilevel"/>
    <w:tmpl w:val="7384172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2DF95961"/>
    <w:multiLevelType w:val="hybridMultilevel"/>
    <w:tmpl w:val="68F2651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32CC07AC"/>
    <w:multiLevelType w:val="hybridMultilevel"/>
    <w:tmpl w:val="A490D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A5918CC"/>
    <w:multiLevelType w:val="hybridMultilevel"/>
    <w:tmpl w:val="F43AF5B4"/>
    <w:lvl w:ilvl="0" w:tplc="457066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41883ADB"/>
    <w:multiLevelType w:val="hybridMultilevel"/>
    <w:tmpl w:val="F1003078"/>
    <w:lvl w:ilvl="0" w:tplc="45706608">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7426F91"/>
    <w:multiLevelType w:val="hybridMultilevel"/>
    <w:tmpl w:val="D5F249AA"/>
    <w:lvl w:ilvl="0" w:tplc="4570660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6335363D"/>
    <w:multiLevelType w:val="hybridMultilevel"/>
    <w:tmpl w:val="F6AE112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68455AE9"/>
    <w:multiLevelType w:val="hybridMultilevel"/>
    <w:tmpl w:val="2154DEE8"/>
    <w:lvl w:ilvl="0" w:tplc="270EB42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74BD5B01"/>
    <w:multiLevelType w:val="hybridMultilevel"/>
    <w:tmpl w:val="12103676"/>
    <w:lvl w:ilvl="0" w:tplc="457066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DC250C3"/>
    <w:multiLevelType w:val="hybridMultilevel"/>
    <w:tmpl w:val="0742BBDC"/>
    <w:lvl w:ilvl="0" w:tplc="457066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0"/>
  </w:num>
  <w:num w:numId="4">
    <w:abstractNumId w:val="3"/>
  </w:num>
  <w:num w:numId="5">
    <w:abstractNumId w:val="2"/>
  </w:num>
  <w:num w:numId="6">
    <w:abstractNumId w:val="11"/>
  </w:num>
  <w:num w:numId="7">
    <w:abstractNumId w:val="9"/>
  </w:num>
  <w:num w:numId="8">
    <w:abstractNumId w:val="6"/>
  </w:num>
  <w:num w:numId="9">
    <w:abstractNumId w:val="1"/>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E42"/>
    <w:rsid w:val="000C68D3"/>
    <w:rsid w:val="00126279"/>
    <w:rsid w:val="00135960"/>
    <w:rsid w:val="00376E9A"/>
    <w:rsid w:val="003A267C"/>
    <w:rsid w:val="003F6635"/>
    <w:rsid w:val="00425B08"/>
    <w:rsid w:val="00497525"/>
    <w:rsid w:val="004C2635"/>
    <w:rsid w:val="004E641C"/>
    <w:rsid w:val="005052FD"/>
    <w:rsid w:val="005257DA"/>
    <w:rsid w:val="00532EA9"/>
    <w:rsid w:val="005773D9"/>
    <w:rsid w:val="005D4858"/>
    <w:rsid w:val="006118F7"/>
    <w:rsid w:val="006272D1"/>
    <w:rsid w:val="006A7AA6"/>
    <w:rsid w:val="006D20D7"/>
    <w:rsid w:val="00733D73"/>
    <w:rsid w:val="0076702F"/>
    <w:rsid w:val="00781EEC"/>
    <w:rsid w:val="007A34AE"/>
    <w:rsid w:val="00832087"/>
    <w:rsid w:val="00897EC6"/>
    <w:rsid w:val="008F3E42"/>
    <w:rsid w:val="008F4AE4"/>
    <w:rsid w:val="00915BF5"/>
    <w:rsid w:val="00A9581A"/>
    <w:rsid w:val="00A9798A"/>
    <w:rsid w:val="00AA27F6"/>
    <w:rsid w:val="00AC11D9"/>
    <w:rsid w:val="00B26679"/>
    <w:rsid w:val="00B4794A"/>
    <w:rsid w:val="00BE5BF5"/>
    <w:rsid w:val="00BE7BC9"/>
    <w:rsid w:val="00C40EC5"/>
    <w:rsid w:val="00CA04ED"/>
    <w:rsid w:val="00CB3736"/>
    <w:rsid w:val="00CE6B10"/>
    <w:rsid w:val="00D4007D"/>
    <w:rsid w:val="00D90F8C"/>
    <w:rsid w:val="00DD079C"/>
    <w:rsid w:val="00DD212E"/>
    <w:rsid w:val="00E5420F"/>
    <w:rsid w:val="00E71EBF"/>
    <w:rsid w:val="00E840C5"/>
    <w:rsid w:val="00ED6CF8"/>
    <w:rsid w:val="00F11181"/>
    <w:rsid w:val="00F23603"/>
    <w:rsid w:val="00F5303C"/>
    <w:rsid w:val="00F60BB1"/>
    <w:rsid w:val="00FA6F26"/>
    <w:rsid w:val="00FD2F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CA3CC"/>
  <w15:chartTrackingRefBased/>
  <w15:docId w15:val="{CDD85BE9-E255-473A-AB12-ACD0E056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C68D3"/>
    <w:pPr>
      <w:ind w:left="720"/>
      <w:contextualSpacing/>
    </w:pPr>
  </w:style>
  <w:style w:type="table" w:styleId="Tabela-Siatka">
    <w:name w:val="Table Grid"/>
    <w:basedOn w:val="Standardowy"/>
    <w:uiPriority w:val="39"/>
    <w:rsid w:val="00E71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4794A"/>
    <w:rPr>
      <w:color w:val="0563C1" w:themeColor="hyperlink"/>
      <w:u w:val="single"/>
    </w:rPr>
  </w:style>
  <w:style w:type="character" w:customStyle="1" w:styleId="UnresolvedMention">
    <w:name w:val="Unresolved Mention"/>
    <w:basedOn w:val="Domylnaczcionkaakapitu"/>
    <w:uiPriority w:val="99"/>
    <w:semiHidden/>
    <w:unhideWhenUsed/>
    <w:rsid w:val="00B4794A"/>
    <w:rPr>
      <w:color w:val="605E5C"/>
      <w:shd w:val="clear" w:color="auto" w:fill="E1DFDD"/>
    </w:rPr>
  </w:style>
  <w:style w:type="paragraph" w:styleId="Nagwek">
    <w:name w:val="header"/>
    <w:basedOn w:val="Normalny"/>
    <w:link w:val="NagwekZnak"/>
    <w:uiPriority w:val="99"/>
    <w:unhideWhenUsed/>
    <w:rsid w:val="00532E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2EA9"/>
  </w:style>
  <w:style w:type="paragraph" w:styleId="Stopka">
    <w:name w:val="footer"/>
    <w:basedOn w:val="Normalny"/>
    <w:link w:val="StopkaZnak"/>
    <w:uiPriority w:val="99"/>
    <w:unhideWhenUsed/>
    <w:rsid w:val="00532E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2EA9"/>
  </w:style>
  <w:style w:type="character" w:styleId="UyteHipercze">
    <w:name w:val="FollowedHyperlink"/>
    <w:basedOn w:val="Domylnaczcionkaakapitu"/>
    <w:uiPriority w:val="99"/>
    <w:semiHidden/>
    <w:unhideWhenUsed/>
    <w:rsid w:val="004E64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unduszeeuropejskie.gov.pl/strony/o-funduszach/fundusze-2021-2027/prawo-i-dokumenty/zasady-komunikacji-f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unduszeeuropejskie.gov.pl/strony/o-funduszach/fundusze-2021-2027/prawo-i-dokumenty/zasady-komunikacji-fe/"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unduszeeuropejskie.gov.pl/strony/o-funduszach/fundusze-2021-2027/prawo-i-dokumenty/zasady-komunikacji-fe/" TargetMode="Externa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DCD4E9E2</Template>
  <TotalTime>2762</TotalTime>
  <Pages>8</Pages>
  <Words>1811</Words>
  <Characters>10866</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Bury</dc:creator>
  <cp:keywords/>
  <dc:description/>
  <cp:lastModifiedBy>Agnieszka Czarnobil</cp:lastModifiedBy>
  <cp:revision>35</cp:revision>
  <dcterms:created xsi:type="dcterms:W3CDTF">2023-10-04T12:54:00Z</dcterms:created>
  <dcterms:modified xsi:type="dcterms:W3CDTF">2024-06-11T07:26:00Z</dcterms:modified>
</cp:coreProperties>
</file>